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B9132E">
        <w:rPr>
          <w:rFonts w:ascii="Arial" w:hAnsi="Arial" w:cs="Arial"/>
          <w:strike/>
          <w:lang w:val="nl-BE"/>
        </w:rPr>
        <w:t>Driemaandelijks</w:t>
      </w:r>
      <w:r w:rsidR="00C973BA" w:rsidRPr="009E0459">
        <w:rPr>
          <w:rFonts w:ascii="Arial" w:hAnsi="Arial" w:cs="Arial"/>
          <w:lang w:val="nl-BE"/>
        </w:rPr>
        <w:t xml:space="preserve"> </w:t>
      </w:r>
      <w:r w:rsidR="00C973BA" w:rsidRPr="00B9132E">
        <w:rPr>
          <w:rFonts w:ascii="Arial" w:hAnsi="Arial" w:cs="Arial"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DA2613C" w:rsidR="00333BD4" w:rsidRPr="009E0459" w:rsidRDefault="002B0D6A" w:rsidP="00B9132E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B9132E">
              <w:rPr>
                <w:rFonts w:ascii="Arial" w:hAnsi="Arial" w:cs="Arial"/>
                <w:lang w:val="nl-BE"/>
              </w:rPr>
              <w:t>08-03-2022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14FF9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46300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B41CCD8" w:rsidR="00303142" w:rsidRPr="009E0459" w:rsidRDefault="00303142" w:rsidP="00B9132E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9132E">
              <w:rPr>
                <w:rFonts w:ascii="Arial" w:hAnsi="Arial" w:cs="Arial"/>
                <w:lang w:val="nl-BE" w:eastAsia="fr-FR"/>
              </w:rPr>
              <w:t>08-06-2022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590017D" w:rsidR="008A225E" w:rsidRPr="009E0459" w:rsidRDefault="008A225E" w:rsidP="00B9132E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613A51">
              <w:rPr>
                <w:rFonts w:ascii="Arial" w:hAnsi="Arial" w:cs="Arial"/>
                <w:lang w:val="nl-BE"/>
              </w:rPr>
              <w:t>17</w:t>
            </w:r>
            <w:r w:rsidR="00B9132E">
              <w:rPr>
                <w:rFonts w:ascii="Arial" w:hAnsi="Arial" w:cs="Arial"/>
                <w:lang w:val="nl-BE"/>
              </w:rPr>
              <w:t>24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90D9232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5C21E2C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11199F4" w:rsidR="00265BFF" w:rsidRPr="009E0459" w:rsidRDefault="00C63D7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85B8100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10CF2434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B6A590D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34AC62B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12857A33" w:rsidR="00F8356B" w:rsidRPr="009F6C9E" w:rsidRDefault="00B9132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07D7F52" w:rsidR="002952F0" w:rsidRPr="00DB1730" w:rsidRDefault="00C4630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1.6: Parkeerremveiligheid werkt niet.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04900F59" w:rsidR="002952F0" w:rsidRPr="00DB1730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67F5E6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46300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C4630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574C7F87" w:rsidR="0072620D" w:rsidRPr="009E0459" w:rsidRDefault="00C4630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9132E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75pt;height:86.4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9132E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30DB591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9132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9132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3D1996B2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9132E">
      <w:rPr>
        <w:rFonts w:ascii="Arial" w:hAnsi="Arial" w:cs="Arial"/>
        <w:sz w:val="22"/>
        <w:szCs w:val="22"/>
        <w:lang w:val="fr-BE"/>
      </w:rPr>
      <w:t>20220308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015DA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3A51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015DA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32E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46300"/>
    <w:rsid w:val="00C520FE"/>
    <w:rsid w:val="00C54963"/>
    <w:rsid w:val="00C57E07"/>
    <w:rsid w:val="00C62DA6"/>
    <w:rsid w:val="00C63D78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OrfV8H0VbmShyiduK0/iws1YnVM=</DigestValue>
    </Reference>
    <Reference Type="http://www.w3.org/2000/09/xmldsig#Object" URI="#idOfficeObject">
      <DigestMethod Algorithm="http://www.w3.org/2000/09/xmldsig#sha1"/>
      <DigestValue>mNSj2GjyUoUq8dVB0J6xwPS4/u0=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ev74z9/VDELuB/5R+tKatZhGBLI=</DigestValue>
    </Reference>
    <Reference Type="http://www.w3.org/2000/09/xmldsig#Object" URI="#idValidSigLnImg">
      <DigestMethod Algorithm="http://www.w3.org/2000/09/xmldsig#sha1"/>
      <DigestValue>kpXnGJVyef69QEEcdbjmm9sF50M=</DigestValue>
    </Reference>
    <Reference Type="http://www.w3.org/2000/09/xmldsig#Object" URI="#idInvalidSigLnImg">
      <DigestMethod Algorithm="http://www.w3.org/2000/09/xmldsig#sha1"/>
      <DigestValue>y9/A5/XhpM/pKtaFdkgRN+96mXc=</DigestValue>
    </Reference>
  </SignedInfo>
  <SignatureValue>6N92RyMrAYezzOXgq1A7lYDu828hj6jQx1Vtba8EZ/gvTvwcZzgAlBQYdUrNUPnR2AKfRoD89rN5
/WFyxZhPtsZiihzLMAoBcZRZEx+76seEx7O7c+aBpweXOI1XvU//axtywBpoNrrxjbiWowrcV32x
fjHGuNt16I+fNbYpRAYDGgawDpGZRsLEIqyoVT3hcMvqZItKv2RhHVjRks3wJ6W88v0pzNAZEKr5
QNRuuTMKd+oRRczTUZGrooun93+sZmi+AuQ3eyUzgSH3/GPNmCiWHtrvvcAcfpqe7G1/Y5U9gZpf
r6MX1C1SmIAPHPRJ/C/V1o3Orjsx9mKRTxAetQ==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8W0y42t7HjGuKUD1r3CmcMYAi6c=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3OAsCT3Yt0BRIsjci1JT5yyQwko=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6MrHTJ1mPoaf+WskFVQVl6IMdyk=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Eit9F3clIpqJMS219wohIFWbHpM=</DigestValue>
      </Reference>
      <Reference URI="/word/media/image2.emf?ContentType=image/x-emf">
        <DigestMethod Algorithm="http://www.w3.org/2000/09/xmldsig#sha1"/>
        <DigestValue>NPumQ5r0NO5MM96uAs1OmQ7E5fo=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h8qb2Er7FwMcLQSkvJtintrBhO4=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2022-03-09T08:04:42Z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hRAAAAWIMAAAAAAAAAAAAAlwAAAEwAAAAAAAAAAAAAAAAAAAAAAAAA/QAAAIAAAABQAAAACAMAAFgDAAAAgAAAAAAAAMYAiACYAAAATQAAACgAAAD9AAAAgA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ZwoHg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JDXhx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Cc6w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W5gdCYBAQEBAQEBAQEBAQEBb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OhbFHDgEBAQEBAQEBAQEfrYd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lZygwEBAQEBAQEBAQEBZ304i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QAAAA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AAAABAQEBAQEBAQEBAQECAQICAQICAgGboowCAQEBAQEBAQEBDpKihGcCAQEBAQEBAQIBVgQUOK8bdBsbGxuEq3SidKKCO2xBhWBOOp8ucwEBAQIBAgEBAQEBAQEBAQEBAQEBAQEBAQEBAQEBAQEBAQEBAQEBAQEBAQEBAQEBAQEBAQEBAQEBAQEBAQEBAQEBAQEBAQEBAQEBAQEBAQEBAQEBAQEBAQEBAQEBAQEBAQEBAQEBAQEBAQEBAQEBAQEBAQEBAQEBAQEBAQEBAQEBAQEBAQEBAQEBAQEBAQEBAQEBAQEBAQEBAQEBAQEBAQEBAQEBAQEBAQEBAQEBAQEBAAAA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QAAAA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EAAAABAQEBAQECAbQTDCAMEwwMFyAXFyAgJzQxTp5pTQEBDgIBAQ5VEoeJAgEBAQEBAV0XBHcCDgIBAQEBAQEBAQEBAQEBAQEBDg4OAQEmqVI6orU+cU8RmyI3RgECAgICAQEBAQEBAQEBAQEBAQEBAQEBAQEBAQEBAQEBAQEBAQEBAQEBAQEBAQEBAQEBAQEBAQEBAQEBAQEBAQEBAQEBAQEBAQEBAQEBAQEBAQEBAQEBAQEBAQEBAQEBAQEBAQEBAQEBAQEBAQEBAQEBAQEBAQEBAQEBAQEBAQEBAQEBAQEBAQEBAQEBAQEBAQEBAQEBAQEBAQEBAQEBAQEBAQEBAAAA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QAAAA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EAAAABAQEBAQFVEBdCAgEBAQEBAQEBAQECAXh6SQEPiK4bFyoTOASwQXZ2mQEOAQEBAT8qHQEBAQEBAQEBAQEBAQEBAQEBAQEBAQEBAQEBAQEBAQEBAgECAQFziJ1FHZulDYtBTgZ1HwECAQEBAQEBAQEBAQEBAQEBAQEBAQEBAQEBAQEBAQEBAQEBAQEBAQEBAQEBAQEBAQEBAQEBAQEBAQEBAQEBAQEBAQEBAQEBAQEBAQEBAQEBAQEBAQEBAQEBAQEBAQEBAQEBAQEBAQEBAQEBAQEBAQEBAQEBAQEBAQEBAQEBAQEBAQEBAQEBAQEBAQEBAQEBAQEBAQEBAQEBAAAA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QAAAA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AAAABAQEBAQECBRSiAQEBAQEBAQEBAQEBAQKMsm8BAQEBAQEBAQEBARVUMQush15osR5wEysDAQEBAQEBDnZjCD4fAQEBAQEBAQEBAQEBAQEBAQEBAQEBAQEBAQEBAQEBAQEBAUd7FjYtsk8sERcRBZdzAQEBAQEBAQEBAQEBAQEBAQEBAQEBAQEBAQEBAQEBAQEBAQEBAQEBAQEBAQEBAQEBAQEBAQEBAQEBAQEBAQEBAQEBAQEBAQEBAQEBAQEBAQEBAQEBAQEBAQEBAQEBAQEBAQEBAQEBAQEBAQEBAQEBAQEBAQEBAQEBAQEBAQEBAQEBAQEBAQEBAQEBAQEBAAAA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QAAAA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AAAABAQEBAQEBApIUBAoBAQEBAQEBAQEBAQEBg0xBAQEBAQEBAQEBAQEBTBIpAQEBAQFGfnJjYxessHoWmjYHPwcLTAEBAQEBAQEBAQEBAQEBAQEBAQEBAQEBAQEBAQEBAQEBAQEBAQEBAQEBAQEBbSF4bKBWVkwpcRB4hgMhFQEBAQEBAQEBAQEBAQEBAQEBAQEBAQEBAQEBAQEBAQEBAQEBAQEBAQEBAQEBAQEBAQEBAQEBAQEBAQEBAQEBAQEBAQEBAQEBAQEBAQEBAQEBAQEBAQEBAQEBAQEBAQEBAQEBAQEBAQEBAQEBAQEBAQEBAQEBAQEBAQEBAQEBAQEBAAAA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QAAAA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EAAAABAQEBAQEBAQECeyoxSQICAQEBAQEBAQEBAmpgNZUCAQEBAQEBAQEBAR4bdEABAQEBAQEBAoNMgKCOAqhkI0soIyOvbxajRw4CAgICAmpNAgIBAQEBAQEBAQEBAQEBAQEBAQEBAQEBAQEBAQEBAQEBAQEBAQEBAQ4CAWZTPZtfDZqWb2x6SCwFGIxmAQECDg4CAQEBAQEBAQEBAQEBAQEBAQEBAQEBAQEBAQEBAQEBAQEBAQEBAQEBAQEBAQEBAQEBAQEBAQEBAQEBAQEBAQEBAQEBAQEBAQEBAQEBAQEBAQEBAQEBAQEBAQEBAQEBAQEBAQEBAQEBAQEBAQEBAAAA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AAAA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AAAABAQEBAQEBAQEBAQJGrzhyAQEBAQEBAQEBAQECcY8wAQEBAQEBAQEBAQIuKGg3DgEBAQEBAQECAmaucp+lYyeaAaAnE5JtV3u0gmylKCMjY4dDbQECAgIBAQEBAQEBAQEBAQEBAQEBAQEBAQEBAQEBAQEBAQEBAQEBAQEBAQEBAQEBAgICAgEBZmdJVhMRDXZKK0hBEl2LtTmRnHkBAQEBAQEBAQEBAQEBAQEBAQEBAQEBAQEBAQEBAQEBAQEBAQEBAQEBAQEBAQEBAQEBAQEBAQEBAQEBAQEBAQEBAQEBAQEBAQEBAQEBAQEBAQEBAQEBAQEBAQEBAQEBAQEBAAAA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QAAAA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AAAABAQEBAQEBAQEBAQEBAQG0SxRYAQEBAQEBAQEBAZOuoAEBAQEBAQEBAQEBbWxslgEBAQEBAQEBAQEBAQGOdC02lgEObzFoQAIBAQEBAQEbJwc8tJNMXyutbDtFqIyVAgIBAQEBAQEBAQEBAQEBAQEBAQEBAQEBAQEBAQEBAQEBAQEBAQEBAQEBAQEBAQEBAQEBAQEBAQEBAU2UqaSeKRI/XnqPqzo1Swd9rKIFRUJpdRWQAgEBAQEBAQEBAQEBAQEBAQEBAQEBAQEBAQEBAQEBAQEBAQEBAQEBAQEBAQEBAQEBAQEBAQEBAQEBAQEBAQEBAQEBAQEBAQEBAQEBAAAA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QAAAA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EAAAABAQEBAQEBAQEBAQEBAQEBAR+COD8ZAQEBAQEBAQFXNWBmAgEBAQEBAQEBDgGmfXABAQEBAQEBAQEBAQEBDgUnNHSumUcrMXpNAQEBAQECXxAHBziSAQEBAXOFYHyDUiKtTBIMjYuuoJxtDgEBAQEBAQEBAQEBAQEBAQEBAQEBAQEBAQEBAQEBAQEBAQEBAQEBAQEBAQEBAQEBAQEBAQEBAQEBAQEBAQEBAQIObkchjApfLD2CixGxIHExOKVPhJZ2hBQxP3R9OBB2Th2YHgqhjCZzVUYfbQEBAQEBAQEBAQEBAQEBAQEBAQEBAQEBAQEBAQEBAQEBAQEBAQEBAAAA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QAAAA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EAAAABAQEBAQEBAQEBAQEBAQEBAQEBAgGGOHYvAQIBAQEBAUgpLgEBAQEBAQEBAQEBmWFecwIBAQEBAQEBAQEBAQIsNC1CAQ+0pgQLsQ4OAQEBAowHPAcLr0cCAXMtPAhjEJIBGDQQKjx0AXkPGJaCgihiJC07b5dnQAEBAQ4CAgEBAQEBAQEBAQEBAQEBAQEBAQEBAQEBAQEBAQEBAQEBAQEBAQEBAQEBAQEBAQEBAQEBAQEBAQEBAQEBAQEBAQEBAQEBAQEBAgEBAQEBAW2VZy5Jl3g5cQ06DQ1Ksl6NaF0xdHYTMT8UKgQXNjQLfwEBAQEBAQEBAQEBAQEBAQEBAAAA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QAAAA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EAAAABAQEBAQEBAQEBAQEBAQEBAQEBAQEBAgGMaHasVw4BAQGohaYBAQEBAQEBAQEBAaGEqy4CAQEBAQEBAQEBASkYQSc2jAEBAgFGSy0XfnMBAgFmCwt6YRRdiR8fPTQLhAs8MLIIKmZUEK4BAQEBAZNjSi0IMAF5lZd/siQjLSMLgikvoJJubQEOAgECAQEBAQEBAQEBAQEBAQEBAQEBAQEBAQEBAQEBAQEBAQEBAQEBAQEBAQEBAQEBAQEBAQEBAQEBAQEBAQEBAW0CAQEBAQEBAQEBAQEBAQEBAQEBAQEBAQEBAQEBAQEBAQECAQEBAQEBAQEBAQEBAQEBAQEBAAAA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AAAA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AAAABAQEBAQEBAQEBAQEBAQEBAQEBAQEBAQEBAQECf1QorXMCR7IRkgIBAQEBAQEBAQFufa1SDgEBAQEBAQEBAQJfJGMHJI4BAQEBAQEdFxcgXxZ3FTwLrAGWEBA/gwE4JwupFBMxJydVowxUkg4BAQE1EIIEFCYBAQEBIhcEAQ4oC6IfAUcuqZZxtaU1sXQ1LF8sUgMlZwECAQEBAQEBAQEBAQEBAQEBAQEBAQEBAQEBAQEBAQEBAQEBAQEBAQEBAQEBAQEBAQEBAQEBAQEBAQEBAQEBAQEBAQEBAQEBAQEBAQEBAQEBAQEBAQEBAQEBAQEBAQEBAQEBAQEBAQEBAAAA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AAAA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AAAABAQEBAQEBAQEBAQEBAQEBAQEBAQFXSyNjLSqmLg4OH3hUFHQspTkBAQEBAQEBAQEBAWxoNQEBAQEBAQEBAQEOAnZZYiMBAgEBAQEBAW01EBCHoZhiI14mDgGXEBAMEwgIfHM4CC0nfwFPSywCAQECH2wnIJgBAQEBLjwqjgEOAV4MkwIBAQEBAQEBAQEBAQEBAg5Hkgo9iyKfYKcrdBwFb4INa5MuM5ACAQEBAQEBAQEBAQEBAQEBAQEBAQEBAQEBAQEBAQEBAQEBAQEBAQEBAQEBAQEBAQEBAQEBAQEBAQEBAQEBAQEBAQEBAQEBAQEBAQEBAQEBAQEBAQEBAAAA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AAAA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AAAABAQEBAQEBAQEBAQEBAQEBAQEBAQFDPBMbAgJqkxsHCzw8bDdSFwctnw4CAgEBAQEBAQE+r16QAgEBAQEBAQEBAQEBBlYOAgEBAQEBAQEBAgF7JwtjJGIYfHE+iGlHpSOzKQEBAZM0KwJtc14/dQIBAQIWNCcuAQIBAV0TmQEBAQEuVLBuAQEBGAc8B5gBAQEBAQEBAQEBAQEBAQEBAQEBAgICAQGQMpGbl66tSoQcpaIbKStwnYiamiWObQEBAQIOAQ4CAQEBAQEBAQEBAQEBAQEBAQEBAQEBAQEBAQEBAQEBAQEBAQEBAQEBAQEBAQEBAQEBAQEBAQEBAQEBAAAA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AAAA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AAAABAQEBAQEBAQEBAQEBAQEBAQEBAQEBAQKPSxNrAQEBAgIBeZphEBBkNggMF3aqAQIBAQECMEs4jA4BAQEBAQEBAQEBAQEBAQEBAQEBAQEBAQEBAQECAQICAQEBDgGVWF+YjEcOAQEBAQEBAgGdVGBuDgE3PBALKlIBAqgxP3kCAQEBAW+NlwECASgXhxAnfgEOCycnExkBAgIBAQIBAQECAgIfAgECAQEBAQEBAQEBAQECDgECAQEBeYNpU4oDOjWui2A7NUiteo8ppkVxrgWJd1eSQB8OHw4BAQECDgIBAQEBAQEBAQEBAQEBAQEBAQEBAQEBAQEBAQEBAQEBAAAA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AAAA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AAAABAQEBAQEBAQEBAQEBAQEBAQEBAQEBAQEBAW56KiqaAQEBAQEBAQEBnI84PBAnCzw8PB0mH26HEj4BAQEBAQEBAQEBAQEBAQEBAQEBAQEBAQEBAQEBAQEBAQEBAQEBAQEBAQGOlZpCSS6ODgIBAUEMG5QzIwg6qWMEiQFxdnABAQEBAQ4PYYVzAY4HE3+MCwyoZGNONwgIsjQ0LTQ6BwcIZDYjZC0HFxRLS41oYG+TaY4BAQIBAQEBAQEBAQEBAQEBAQEBAQEBAQEBAQEBAQEBDkcZIYyql5s5nymtEaytgF6NEoddVAQoDwIBAQEBAQEBAQEBAQEBAQEBAQEBAAAA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AAAA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AAAABAQEBAQEBAQEBAQEBAQEBAQEBAQEBAQEBAQEBAQGmKjFFAQEBAQEBAQFFEg0BAQFCKwgnYyNjfYd6HwEBAQEBAQEBAQEBAQEBAQEBAQEBAQEBAQEBAQEBAQEBAQEBAQEBAQEBAQEBAQFNjJmbfgpHqictNiN4AgFWFysfQbCWAQEBAQEBApuNHgEYCBcKDoMLJzYItQEBXgxjEKqLIy1IAQEBAQEBAQEBAQEBAQEfnC8dHIc4jSg/r4+ynwOMJgEBAQEBAQEBAQEBAQEBAQEBAQEBAQEBAQEBAQEBAQEBAQEBAQEBAQEBAQEBAQEBAQEBAQEBAQEBAQEBAQEBAAAA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AAAA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AAAABAQEBAQEBAQEBAQEBAQEBAQEBAQEBAQEBAQEBAQEBAgGKBFQSQwICAQECZ6+HLgEBAQEBAQEBAgqvgHUCAQEBAQEBAQEBAQEBAQEBAQEBAQEBAQEBAQEBAQEBAQEBAQEBAQEBAQEBAQEBAQEBAQIOkJw9mj17dWpmAaI4BoaiZwEBAQEBAQ5ugF09rgsqkAEBDo82ZTIOAgFBDDwocz1kLT0OAQEBAQEBAQEBAQEBAQEBAQEBAQEBAQ4CAW4uIhE/Gz90YBqhTQEBDgEBAQEBAQEBAQEBAQEBAQEBAQEBAQEBAQEBAQEBAQEBAQEBAQEBAQEBAQEBAQEBAQEBAAAA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AAAA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AAAABAQEBAQEBAQEBAQEBAQEBAQEBAQEBAQEBAQEBAQEBAQEBAgIfglRUBQECAQE9eqYBAQEBAQEBAQECsrGqAQEBAQEBAQEfMjUpmKFmDgEBAQEBAQEBAQEBAQEBAQEBAQEBAQEBAQEBAQEBAQEBAQEBAQEBAQECDgJNg0K0Kl1BphVtAgICAgEBAQ5oDC00tAIBAQEBAQEBAQEOATonCF4BAQEBAQEBAQEBAQEBAQEBAQEBAQEBAQEBAQEBAQEBAQEBAQEOAgFDn7A/YJhqAgIBAQEBAQEBAQEBAQEBAQEBAQEBAQEBAQEBAQEBAQEBAQEBAQEBAQEBAQEBAQEBAAAA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AAAA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AAAABAQEBAQEBAQEBAQEBAQEBAQEBAQEBAQEBAQEBAQEBAQEBAQEBAQEBN41LFKMCZl5odwEBAQECeQEBAbJ6ngEBAQEBAQEBUzSzNActB7EBAQEBAQEBAQEBAQEBAQEBAQEBAQEBAQEBAQEBAQEBAQEBAQEBAQEBAQEBAQEBAY+vOkR1pJ2eqAmjLkdATQEBAgEBAQEBAQEBAQEBAQICAQECAQEBAQEBAQEBAQEBAQEBAQEBAQEBAQEBAQEBAQEBAQEBAQEBAQEBAQECAkZvh11wcwEBAQEBAQEBAQEBAQEBAQEBAQEBAQEBAQEBAQEBAQEBAQEBAQEBAQEBAQEBAAAA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AAAA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AAAABAQEBAQEBAQEBAQEBAQEBAQEBAQEBAQEBAQEBAQEBAQEBAQEBAQEBAQEOAp0MBIdOjY8BAQEBAnNVAQE9P6xmAQEBAQEBAQEBAQEBAQEBAQEBAQEBAQEBAQEBAQEBAQEBAQEBAQEBAQEBAQEBAQEBAQEBAQEBAQEBAQEBAQGYXU4CAgEBAQEBAQEOV3eXm5lSn5Z4IWmcGUMfAQEBAQEBAQEBAQEBAQEBAQEBAQEBAQEBAQEBAQEBAQEBAQEBAQEBAQEBAQEBAQEBAQEBAQKZEwSRAQEBAQEBAQEBAQEBAQEBAQEBAQEBAQEBAQEBAQEBAQEBAQEBAQEBAQEBAAAA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AAAA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AAAABAQEBAQEBAQEBAQEBAQEBAQEBAQEBAQEBAQEBAQEBAQEBAQEBAQEBAQEBAQEBHw4NEy0kIgECAgEfN6MBiYQSLgEBAQEBAQEBAQEBAQEBAQEBAQEBAQEBAQEBAQEBAQEBAQEBAQEBAQEBAQEBAQEBAQEBAQEBAQEBAQEBAQEBOT8JAQEBAQEBAQEBAQEBAQEBAQEBAQ4fDm1AjApfp08+caipqn6kVUBuJmZubQICAQEBAQICAgICAQEBAQEBAQEBAQEBAQEBAQECAQGMEhGraBUOAQEBAQEBAQEBAQEBAQEBAQEBAQEBAQEBAQEBAQEBAQEBAQEBAQEBAQEBAAAA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AAAA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AAAABAQEBAQEBAQEBAQEBAQEBAQEBAQEBAQEBAQEBAQEBAQEBAQEBAQEBAQEBAQEBAQEBAQGWBCQ8J48yDg6Xfh9dKJMCAQEBAQEBAQEBAQEBAQEBAQEBAQEBAQEBAQEBAQEBAQEBAQEBAQEBAQEBAQEBAQEBAQEBAQEBAQEBAQECbYA/Uw4BAQEBAQEBAQEBAQEBAQEBAQEBAQEBAQEBAQEBAQEBAQEfHwICAQEBHyZDGVNYL5iXmJiZmnGYk3g5CQ1/DVIwMHibPn5YkZyOAQEBAQEBAQEBAQEBAQEBAQEBAQEBAQEBAQEBAQEBAQEBAQEBAQEBAQEBAQEBAQEBAAAA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AAAA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AAAABAQEBAQEBAQEBAQEBAQEBAQEBAQEBAQEBAQEBAQEBAQEBAQEBAQEBAQEBAQEBAQEBAQECAXpLT456CBA8X31fbD9OAgEBAQEBAQEBAQEBAQEBAQEBAQEBAQEBAQEBAQEBAQEBAQEBAQEBAQEBAQEBAQEBAQEBAQEBAQEBAQEBAQpLj5ABAQEBAQEBAQEBAQEBAQEBAQEBAQEBAQEBAQEBAQEBAQEBAQEBAQEBAQEBAQEBAQEBAQEBAQEBAQEBAQEBAQEBAQEBAQEBAQEBAQEBAQEBAQEBAQEBAQEBAQEBAQEBAQEBAQEBAQEBAQEBAQEBAQEBAQEBAQEBAQEBAAAA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AAAA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AAAABAQEBAQEBAQEBAQEBAQEBAQEBAQEBAQEBAQEBAQEBAQEBAQEBAQEBAQEBAQEBAQEBAQEBAQEPdjhEAQICg2FjJGIQhAICAQEBAQEBAQEBAQEBAQEBAQEBAQEBAQEBAQEBAQEBAQEBAQEBAQEBAQEBAQEBAQEBAQEBAQEBAQEBAU16SwVtAQEBAQEBAQEBAQEBAQEBAQEBAQEBAQEBAQEBAQEBAQEBAQEBAQEBAQEBAQEBAQEBAQEBAQEBAQEBAQEBAQEBAQEBAQEBAQEBAQEBAQEBAQEBAQEBAQEBAQEBAQEBAQEBAQEBAQEBAQEBAQEBAQEBAQEBAQEBAQEBAAAA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AAAA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AAAABAQEBAQEBAQEBAQEBAQEBAQEBAQEBAQEBAQEBAQEBAQEBAQEBAQEBAQEBAQEBAQEBAQEBAQEBAXtddG4CAQEBAQoXI2I0NBw3AQICAQEBAQEBAQEBAQEBAQEBAQEBAQEBAQEBAQEBAQEBAQEBAQEBAQEBAQEBAQEBAQEBAQEBAQFJFHZ8AQEBAQEBAQEBAQEBAQEBAQEBAQEBAQEBAQEBAQEBAQEBAQEBAQEBAQEBAQEBAQEBAQEBAQEBAQEBAQEBAQEBAQEBAQEBAQEBAQEBAQEBAQEBAQEBAQEBAQEBAQEBAQEBAQEBAQEBAQEBAQEBAQEBAQEBAQEBAQEBAAAA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AAAA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AAAABAQEBAQEBAQEBAQEBAQEBAQEBAQEBAQEBAQEBAQEBAQEBAQEBAQEBAQEBAQEBAQEBAQEBAQEBAQEBb11wAgIBAQECcQcTAwE+NDRjI3JzAgICAQEBAQEBAQEBAQEBAQEBAQEBAQEBAQEBAQEBAQEBAQEBAQEBAQEBAQEBAQEBAQEBdCAxGQEBAQEBAQEBAQEBAQEBAQEBAQEBAQEBAQEBAQEBAQEBAQEBAQEBAQEBAQEBAQEBAQEBAQEBAQEBAQEBAQEBAQEBAQEBAQEBAQEBAQEBAQEBAQEBAQEBAQEBAQEBAQEBAQEBAQEBAQEBAQEBAQEBAQEBAQEBAQEBAAAA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AAAA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AAAABAQEBAQEBAQEBAQEBAQEBAQEBAQEBAQEBAQEBAQEBAQEBAQEBAQEBAQEBAQEBAQEBAQEBAQEBAQEBAgFeXV8CAQEBAh9UPGABAQIBAVdhYmNkZUhmAQEBAQEBAQEBAQEBAQEBAQEBAQEBAQEBAQEBAQEBAQEBAQEBAQEBAQEBAQEBRzYMXWcOAQEBAQEBAQEBAQEBAQEBAQEBAQEBAQEBAQEBAQEBAQEBAQEBAQEBAQEBAQEBAQEBAQEBAQEBAQEBAQEBAQEBAQEBAQEBAQEBAQEBAQEBAQEBAQEBAQEBAQEBAQEBAQEBAQEBAQEBAQEBAQEBAQEBAQEBAQEBAAAA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AAAA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AAAABAQEBAQEBAQEBAQEBAQEBAQEBAQEBAQEBAQEBAQEBAQEBAQEBAQEBAQEBAQEBAQEBAQEBAQEBAQEBAQEBQxcgRAEBAQEORScnRg4BAQEBAQEOR0g+AQIBAQEBAQEBAQEBAQEBAQEBAQEBAQEBAQEBAQEBAQEBAQEBAQEBAQEBAQEBAkknEBRAAQEBAQEBAQEBAQEBAQEBAQEBAQEBAQEBAQEBAQEBAQEBAQEBAQEBAQEBAQEBAQEBAQEBAQEBAQEBAQEBAQEBAQEBAQEBAQEBAQEBAQEBAQEBAQEBAQEBAQEBAQEBAQEBAQEBAQEBAQEBAQEBAQEBAQEBAQEBAAAA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AAAA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AAAABAQEBAQEBAQEBAQEBAQEBAQEBAQEBAQEBAQEBAQEBAQEBAQEBAQEBAQEBAQEBAQEBAQEBAQEBAQEBAQEBAQ4wCzEyAgEBDjM0CzUCAQEBAQEBAQEBAQEBAQEBAQEBAQEBAQEBAQEBAQEBAQEBAQEBAQEBAQEBAQEBAQEBAQEBAQEBAQIYNgg3AQEBAQEBAQEBAQEBAQEBAQEBAQEBAQEBAQEBAQEBAQEBAQEBAQEBAQEBAQEBAQEBAQEBAQEBAQEBAQEBAQEBAQEBAQEBAQEBAQEBAQEBAQEBAQEBAQEBAQEBAQEBAQEBAQEBAQEBAQEBAQEBAQEBAQEBAQEBAAAA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AAAA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AAAABAQEBAQEBAQEBAQEBAQEBAQEBAQEBAQEBAQEBAQEBAQEBAQEBAQEBAQEBAQEBAQEBAQEBAQEBAQEBAQEBAQEBARogICECAgICIiMkJQI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FhcXGA4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KCwwNAQ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g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UTlBQBwEAAEwAAABkAAAAAAAAAAAAAACXAAAATAAAAAAAAAAAAAAAm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2022-03-09T08:04:42Z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wKoAALk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BRAAAAXIAAAC0AAAAgAAAAlgAAAFQAAAAAAAAAAAAAAAAAAAAAAAAA/AAAAH8AAABQAAAACAMAAFgDAAAEfQAAAAAAAMYAiACXAAAATAAAACgAAAD8AAAAfw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Vow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KB4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mD85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Q14c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p0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nOsG20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RK3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uYHQmAQEBAQEBAQEBAQEBAW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kxyAQEBAQEBAQEBAQEBAX1U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oWxRw4BAQEBAQEBAQEBH62H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pVwhQEBAQEBAQEBAQEBAXyE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WcoMBAQEBAQEBAQEBAWd9OIk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EBAQEBAQEBAQEBAQEBAQEBAQEBAQEBAQEBAQEBAQEBAQEBAQEBAQEBAQEBAQEBAQEBAkJ2jX8QECdeD1JsUwQoQh8BAQEBAQEBAQEBAQEBAQEBAQEBAQEBAQEBAQEBAQEBAQEBAQEBAQEBAQEBAQEBAQEBAQEBAQEBAQEBAQGRKoYBAQEBAQEBAQEBAQEBAQEBAQEBAQEBAQEBAQEBAQEBAQEBAQEBAQEBAQEBAQEBAQEBAQEBAQEBAQEBAQEBAQEBAQEBAQEBAQEBAQEBAQEBAQEBAQEBAQEBAQEBAQEBAQEBAQEBAQEBAQEBAQEBAQEBAQEBAQEBAQEBAQEBAQEBAQEBAQEBAQEBAQEBAQEBAQEBAQEBAQEBAQEBAQEBAQEBAQEBAQEBAQEBAQEBAgF6S0+OeggQPF99X2w/TgIBAQEBAQEBAQEBAQEBAQEBAQEBAQEBAQEBAQEBAQEBAQEBAQEBAQEBAQEBAQEBAQEBAQEBAQEBAQEBAQEKS4+QAQEBAQEBAQEBAQEBAQEBAQEBAQEBAQEBAQEBAQEBAQEBAQEBAQEBAQEBAQEBAQEBAQEBAQEBAQEBAQEBAQEBAQEBAQEBAQEBAQEBAQEBAQEBAQEBAQEBAQEBAQEBAQEBAQEBAQEBAQEBAQEBAQEBAQEBAQEBAQEB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EBAQEBAQEBAQEBAQEBAQEBAQEBAQEBAQEBAQEBAQEBAQEBAQEBAQEBAQEBAQEBAQEBAQEBhV1BAR9uhjYQZBcqOD4BAQEBAQEBAQEBAQEBAQEBAQEBAQEBAQEBAQEBAQEBAQEBAQEBAQEBAQEBAQEBAQEBAQEBAQEBAQEBAQFzdIeIAQEBAQEBAQEBAQEBAQEBAQEBAQEBAQEBAQEBAQEBAQEBAQEBAQEBAQEBAQEBAQEBAQEBAQEBAQEBAQEBAQEBAQEBAQEBAQEBAQEBAQEBAQEBAQEBAQEBAQEBAQEBAQEBAQEBAQEBAQEBAQEBAQEBAQEBAQEBAQEBAQEBAQEBAQEBAQEBAQEBAQEBAQEBAQEBAQEBAQEBAQEBAQEBAQEBAQEBAQEBAQEBAQEBAQEBD3Y4RAECAoNhYyRiEIQCAgEBAQEBAQEBAQEBAQEBAQEBAQEBAQEBAQEBAQEBAQEBAQEBAQEBAQEBAQEBAQEBAQEBAQEBAQEBAQFNeksFbQEBAQEBAQEBAQEBAQEBAQEBAQEBAQEBAQEBAQEBAQEBAQEBAQEBAQEBAQEBAQEBAQEBAQEBAQEBAQEBAQEBAQEBAQEBAQEBAQEBAQEBAQEBAQEBAQEBAQEBAQEBAQEBAQEBAQEBAQEBAQEBAQEBAQEBAQEBAQEB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EBAQEBAQEBAQEBAQEBAQEBAQEBAQEBAQEBAQEBAQEBAQEBAQEBAQEBAQEBAQEBAQEBAQEBDm19KH4CAQECAm52JGJiP1gBHwEBAQEBAQEBAQEBAQEBAQEBAQEBAQEBAQEBAQEBAQEBAQEBAQEBAQEBAQEBAQEBAQEBAQEBAQIBf3YocwEBAQEBAQEBAQEBAQEBAQEBAQEBAQEBAQEBAQEBAQEBAQEBAQEBAQEBAQEBAQEBAQEBAQEBAQEBAQEBAQEBAQEBAQEBAQEBAQEBAQEBAQEBAQEBAQEBAQEBAQEBAQEBAQEBAQEBAQEBAQEBAQEBAQEBAQEBAQEBAQEBAQEBAQEBAQEBAQEBAQEBAQEBAQEBAQEBAQEBAQEBAQEBAQEBAQEBAQEBAQEBAQEBAQEBAQF7XXRuAgEBAQEKFyNiNDQcNwECAgEBAQEBAQEBAQEBAQEBAQEBAQEBAQEBAQEBAQEBAQEBAQEBAQEBAQEBAQEBAQEBAQEBAQEBSRR2fAEBAQEBAQEBAQEBAQEBAQEBAQEBAQEBAQEBAQEBAQEBAQEBAQEBAQEBAQEBAQEBAQEBAQEBAQEBAQEBAQEBAQEBAQEBAQEBAQEBAQEBAQEBAQEBAQEBAQEBAQEBAQEBAQEBAQEBAQEBAQEBAQEBAQEBAQEBAQEB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EBAQEBAQEBAQEBAQEBAQEBAQEBAQEBAQEBAQEBAQEBAQEBAQEBAQEBAQEBAQEBAQEBAQEBAQIBdRR2dwEBAQEBDwc8dngQNAg2SmoBAgEBAQEBAQEBAQEBAQEBAQEBAQEBAQEBAQEBAQEBAQEBAQEBAQEBAQEBAQEBAQEBAQEBbgwqHHkOAQEBAQEBAQEBAQEBAQEBAQEBAQEBAQEBAQEBAQEBAQEBAQEBAQEBAQEBAQEBAQEBAQEBAQEBAQEBAQEBAQEBAQEBAQEBAQEBAQEBAQEBAQEBAQEBAQEBAQEBAQEBAQEBAQEBAQEBAQEBAQEBAQEBAQEBAQEBAQEBAQEBAQEBAQEBAQEBAQEBAQEBAQEBAQEBAQEBAQEBAQEBAQEBAQEBAQEBAQEBAQEBAQEBAQEBAW9dcAICAQEBAnEHEwMBPjQ0YyNycwICAgEBAQEBAQEBAQEBAQEBAQEBAQEBAQEBAQEBAQEBAQEBAQEBAQEBAQEBAQEBAQEBAXQgMRkBAQEBAQEBAQEBAQEBAQEBAQEBAQEBAQEBAQEBAQEBAQEBAQEBAQEBAQEBAQEBAQEBAQEBAQEBAQEBAQEBAQEBAQEBAQEBAQEBAQEBAQEBAQEBAQEBAQEBAQEBAQEBAQEBAQEBAQEBAQEBAQEBAQEBAQEBAQEB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EBAQEBAQEBAQEBAQEBAQEBAQEBAQEBAQEBAQEBAQEBAQEBAQEBAQEBAQEBAQEBAQEBAQEBAQEBAQIGS2hNAQEBAQEJBwdpAQEBakEkNCM2TyYBAQEBAQEBAQEBAQEBAQEBAQEBAQEBAQEBAQEBAQEBAQEBAQEBAQEBAQEBAQEBAWsLF2xtAQEBAQEBAQEBAQEBAQEBAQEBAQEBAQEBAQEBAQEBAQEBAQEBAQEBAQEBAQEBAQEBAQEBAQEBAQEBAQEBAQEBAQEBAQEBAQEBAQEBAQEBAQEBAQEBAQEBAQEBAQEBAQEBAQEBAQEBAQEBAQEBAQEBAQEBAQEBAQEBAQEBAQEBAQEBAQEBAQEBAQEBAQEBAQEBAQEBAQEBAQEBAQEBAQEBAQEBAQEBAQEBAQEBAQEBAQIBXl1fAgEBAQIfVDxgAQECAQFXYWJjZGVIZgEBAQEBAQEBAQEBAQEBAQEBAQEBAQEBAQEBAQEBAQEBAQEBAQEBAQEBAQEBAUc2DF1nDgEBAQEBAQEBAQEBAQEBAQEBAQEBAQEBAQEBAQEBAQEBAQEBAQEBAQEBAQEBAQEBAQEBAQEBAQEBAQEBAQEBAQEBAQEBAQEBAQEBAQEBAQEBAQEBAQEBAQEBAQEBAQEBAQEBAQEBAQEBAQEBAQEBAQEBAQEB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EBAQEBAQEBAQEBAQEBAQEBAQEBAQEBAQEBAQEBAQEBAQEBAQEBAQEBAQEBAQEBAQEBAQEBAQEBAQEBAUpLTAECAQEBTQwLTgECAQEBAQIfT1BQUVIOAQEBAQEBAQEBAQEBAQEBAQEBAQEBAQEBAQEBAQEBAQEBAQEBAQEBAQEBAQJIEBA7AQEBAQEBAQEBAQEBAQEBAQEBAQEBAQEBAQEBAQEBAQEBAQEBAQEBAQEBAQEBAQEBAQEBAQEBAQEBAQEBAQEBAQEBAQEBAQEBAQEBAQEBAQEBAQEBAQEBAQEBAQEBAQEBAQEBAQEBAQEBAQEBAQEBAQEBAQEBAQEBAQEBAQEBAQEBAQEBAQEBAQEBAQEBAQEBAQEBAQEBAQEBAQEBAQEBAQEBAQEBAQEBAQEBAQEBAQEBAUMXIEQBAQEBDkUnJ0YOAQEBAQEBDkdIPgECAQEBAQEBAQEBAQEBAQEBAQEBAQEBAQEBAQEBAQEBAQEBAQEBAQEBAQEBAQJJJxAUQAEBAQEBAQEBAQEBAQEBAQEBAQEBAQEBAQEBAQEBAQEBAQEBAQEBAQEBAQEBAQEBAQEBAQEBAQEBAQEBAQEBAQEBAQEBAQEBAQEBAQEBAQEBAQEBAQEBAQEBAQEBAQEBAQEBAQEBAQEBAQEBAQEBAQEBAQEB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EBAQEBAQEBAQEBAQEBAQEBAQEBAQEBAQEBAQEBAQEBAQEBAQEBAQEBAQEBAQEBAQEBAQEBAQEBAQEBAQ4OODE5AQEBAQE6CzQzDgEBAQEBAQEBAQEBAQEBAQEBAQEBAQEBAQEBAQEBAQEBAQEBAQEBAQEBAQEBAQEBAQEBAQEBAQEBOyc8PQEBAQEBAQEBAQEBAQEBAQEBAQEBAQEBAQEBAQEBAQEBAQEBAQEBAQEBAQEBAQEBAQEBAQEBAQEBAQEBAQEBAQEBAQEBAQEBAQEBAQEBAQEBAQEBAQEBAQEBAQEBAQEBAQEBAQEBAQEBAQEBAQEBAQEBAQEBAQEBAQEBAQEBAQEBAQEBAQEBAQEBAQEBAQEBAQEBAQEBAQEBAQEBAQEBAQEBAQEBAQEBAQEBAQEBAQEBAQEOMAsxMgIBAQ4zNAs1AgEBAQEBAQEBAQEBAQEBAQEBAQEBAQEBAQEBAQEBAQEBAQEBAQEBAQEBAQEBAQEBAQEBAQEBAQECGDYINwEBAQEBAQEBAQEBAQEBAQEBAQEBAQEBAQEBAQEBAQEBAQEBAQEBAQEBAQEBAQEBAQEBAQEBAQEBAQEBAQEBAQEBAQEBAQEBAQEBAQEBAQEBAQEBAQEBAQEBAQEBAQEBAQEBAQEBAQEBAQEBAQEBAQEBAQEB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EBAQEBAQEBAQEBAQEBAQEBAQEBAQEBAQEBAQEBAQEBAQEBAQEBAQEBAQEBAQEBAQEBAQEBAQEBAQEBAQEBAg8MIAYBAQEBJgcnKAEBAQEBAQEBAQEBAQEBAQEBAQEBAQEBAQEBAQEBAQEBAQEBAQEBAQEBAQEBAQEBAQEBAQEBAQEBAgEBAgEBAQEBAQEBAQEBAQEBAQEBAQEBAQEBAQEBAQEBAQEBAQEBAQEBAQEBAQEBAQEBAQEBAQEBAQEBAQEBAQEBAQEBAQEBAQEBAQEBAQEBAQEBAQEBAQEBAQEBAQEBAQEBAQEBAQEBAQEBAQEBAQEBAQEBAQEBAQEBAQEBAQEBAQEBAQEBAQEBAQEBAQEBAQEBAQEBAQEBAQEBAQEBAQEBAQEBAQEBAQEBAQEBAQEBAQEBAQEBAQEaICAhAgICAiIjJCU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wTG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YXFx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BBAR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sMD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MAAAAYAAAADAAAAAAAAAISAAAADAAAAAEAAAAWAAAADAAAAAAAAABUAAAASAEAAAwAAACLAAAA/QAAAJsAAAABAAAAVVWPQYX2jk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  <Object Id="idInvalidSigLnImg">AQAAAGwAAAAAAAAAAAAAAD8BAACfAAAAAAAAAAAAAABmFgAALAsAACBFTUYAAAEAvLAAAMw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PMAQB4FdlBhFgHgMpVzKCtlANCr8wC8rfMAzgP3dqJh7HcIKxYB9xMKu7xh7HcgAAAAIGYWAQAAAAAIKxYBCCsWARD+SnMAAAAAcGD4cgkAAAAAAAAAAAAAAAAAAAAAAAAAOOEVAQAAAAAAAAAAAAAAAAAAAAAAAAAAAAAAAAAAy0AAAAAAJK3zAOkC93Z0q/MAAAAAAPUC93YAAAAA8////wAAAAAAAAAAAAAAAFGoX9O8q/MALYNLdwAAAXYAAPMACQAAAAAAAADRjUp3QElqcwkAAADIrPMAyKzzAAACAAD8////AQAAAAAAAAAAAAAAAAAAAAAAAAD41OF3ZHYACAAAAAAlAAAADAAAAAEAAAAYAAAADAAAAP8AAAISAAAADAAAAAEAAAAeAAAAGAAAACoAAAAFAAAAiwAAABYAAAAlAAAADAAAAAEAAABUAAAAtAAAACsAAAAFAAAAiQAAABUAAAABAAAAVVWPQYX2jk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MAomHsdwgrFgEJAAAAvGHsdwkAAAAAYhYBAAAAAAgrFgEIKxYBtiKVcwAAAABASWpzCQAAAAAAAAAAAAAAAAAAAAAAAAA44RUBAAAAAAAAAAAAAAAAAAAAAAAAAAAAAAAAAAAAAAAAAAAAAAAAAAAAAAAAAAAAAAAAAAAAAAAAAAAAAAAAYO3zAA3vX9NoZvZ3VO7zAAjS6HcIKxYBQElqcwAAAAAY0+h3//8AAAAAAAD70+h3+9Pod4Tu8wAAAAAAAAAAANGNSncAAAAABwAAALTu8wC07vM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AElyoVRJbzADCY8wDOA/d2SGNFr5DlJHPtCQq0AAAAAJDlJHOmeflyeFIiAWiV8wDMlfMAC6Mfc/////+4lfMA0rv7clAgAHMGvPtyRx/6clkf+nIEY0WvkOUkc2RjRa/glfMAs7v7clhWfg8AAAAAAADLQAiW8wCYl/MA6QL3duiV8wACAAAA9QL3dhyoJHPg////AAAAAAAAAAAAAAAAkAEAAAAAAAEAAAAAYQByAAAAAAAAAAAA0Y1KdwAAAAAGAAAAPJfzADyX8wAAAgAA/P///wEAAAAAAAAAAAAAAAAAAAAAAAAAAAAAAAAAAABkdgAIAAAAACUAAAAMAAAAAwAAABgAAAAMAAAAAAAAAhIAAAAMAAAAAQAAABYAAAAMAAAACAAAAFQAAABUAAAADAAAADcAAAAgAAAAWgAAAAEAAABVVY9BhfaO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Cge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FdJ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NeHG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FyaI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zrBt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OhI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mB0JgEBAQEBAQEBAQEBAQFu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6sawEBAQEBAQEBAQEBAQFhe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FsUcOAQEBAQEBAQEBAR+th0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jEZkOAQEBAQEBAQEBAQFxr64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VnKDAQEBAQEBAQEBAQFnfTi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e0AgEBAQEBAQEBAQEBp420AQEBAQEBAQEBAQEBAQIBAW0mV3dTGHchlXNtAgIBAgECAQEBAQEBAQEBAQEBAQEBAQEBAQEBAQEBAQEBAQEBAQEBAQEBAQEBAQEBAQEBAQEBAQEBAQEBAQEBAQEBAQEBAQEBAQEBAQEBAQEBAQEBAQEBAQEBAQEBAQEBAQEBAQEBAQEBAQEBAQEBAQEBAQEBAQEBAQEBAQEBAQEBAQEBAQEBAQEBAQEBAQEBAQEBAQEBAQEBAQEBAQEBAQEBAQEBAQEBAQEBAQEBAQEBAQEBAQEBAQEBAQ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BAQEBAQEBAQEBAQEBAQEBAQEBAQEBAQEBAQEBAQEBAQEBAQEBAQEBAQEBAQEBAQEBAQIBektPjnoIEDxffV9sP04CAQEBAQEBAQEBAQEBAQEBAQEBAQEBAQEBAQEBAQEBAQEBAQEBAQEBAQEBAQEBAQEBAQEBAQEBAQEBAQEBCkuPkAEBAQEBAQEBAQEBAQEBAQEBAQEBAQEBAQEBAQEBAQEBAQEBAQEBAQEBAQEBAQEBAQEBAQEBAQEBAQEBAQEBAQEBAQEBAQEBAQEBAQEBAQEBAQEBAQEBAQEBAQEBAQEBAQEBAQEBAQEBAQEBAQEBAQEBAQEBAQEBAQEBAQEBAQEBAQEBAQEBAQEBAQEBAQEBAQEBAQEBAQEBAQEBAQEBAQEBAQEBAQEBAQEBAQICiVR2dwGKCyc8EBCLKmhXAQEBAQEBAQEBAQEBAQEBAQEBAQEBAQEBAQEBAQEBAQEBAQEBAQEBAQEBAQEBAQEBAQEBAQEBAQEBAQEBjGGNIQEBAQEBAQEBAQEBAQEBAQEBAQEBAQEBAQEBAQEBAQEBAQEBAQEBAQEBAQEBAQEBAQEBAQEBAQEBAQEBAQEBAQEBAQEBAQEBAQEBAQEBAQEBAQEBAQEBAQEBAQEBAQEBAQEBAQEBAQEBAQEBAQEBAQEBAQEBAQEBAQ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BAQEBAQEBAQEBAQEBAQEBAQEBAQEBAQEBAQEBAQEBAQEBAQEBAQEBAQEBAQEBAQEBAQEBAQ92OEQBAgKDYWMkYhCEAgIBAQEBAQEBAQEBAQEBAQEBAQEBAQEBAQEBAQEBAQEBAQEBAQEBAQEBAQEBAQEBAQEBAQEBAQEBAQEBTXpLBW0BAQEBAQEBAQEBAQEBAQEBAQEBAQEBAQEBAQEBAQEBAQEBAQEBAQEBAQEBAQEBAQEBAQEBAQEBAQEBAQEBAQEBAQEBAQEBAQEBAQEBAQEBAQEBAQEBAQEBAQEBAQEBAQEBAQEBAQEBAQEBAQEBAQEBAQEBAQEBAQEBAQEBAQEBAQEBAQEBAQEBAQEBAQEBAQEBAQEBAQEBAQEBAQEBAQEBAQEBAQEBAQEBAQEBAQEWKIAfAgEBAUkMYmSBDQ4CAQEBAQEBAQEBAQEBAQEBAQEBAQEBAQEBAQEBAQEBAQEBAQEBAQEBAQEBAQEBAQEBAQEBAQEBAQEBAYJdYR8BAQEBAQEBAQEBAQEBAQEBAQEBAQEBAQEBAQEBAQEBAQEBAQEBAQEBAQEBAQEBAQEBAQEBAQEBAQEBAQEBAQEBAQEBAQEBAQEBAQEBAQEBAQEBAQEBAQEBAQEBAQEBAQEBAQEBAQEBAQEBAQEBAQEBAQEBAQEBAQ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BAQEBAQEBAQEBAQEBAQEBAQEBAQEBAQEBAQEBAQEBAQEBAQEBAQEBAQEBAQEBAQEBAQEBAQEBe110bgIBAQEBChcjYjQ0HDcBAgIBAQEBAQEBAQEBAQEBAQEBAQEBAQEBAQEBAQEBAQEBAQEBAQEBAQEBAQEBAQEBAQEBAQEBAUkUdnwBAQEBAQEBAQEBAQEBAQEBAQEBAQEBAQEBAQEBAQEBAQEBAQEBAQEBAQEBAQEBAQEBAQEBAQEBAQEBAQEBAQEBAQEBAQEBAQEBAQEBAQEBAQEBAQEBAQEBAQEBAQEBAQEBAQEBAQEBAQEBAQEBAQEBAQEBAQEBAQEBAQEBAQEBAQEBAQEBAQEBAQEBAQEBAQEBAQEBAQEBAQEBAQEBAQEBAQEBAQEBAQEBAQEBAQECAmwoTwECAQEBATUHDDZjJzZ6VQEBAQEBAQEBAQEBAQEBAQEBAQEBAQEBAQEBAQEBAQEBAQEBAQEBAQEBAQEBAQEBAQEBAQEBAS4EBG8BAgEBAQEBAQEBAQEBAQEBAQEBAQEBAQEBAQEBAQEBAQEBAQEBAQEBAQEBAQEBAQEBAQEBAQEBAQEBAQEBAQEBAQEBAQEBAQEBAQEBAQEBAQEBAQEBAQEBAQEBAQEBAQEBAQEBAQEBAQEBAQEBAQEBAQEBAQEBAQ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BAQEBAQEBAQEBAQEBAQEBAQEBAQEBAQEBAQEBAQEBAQEBAQEBAQEBAQEBAQEBAQEBAQEBAQEBAQFvXXACAgEBAQJxBxMDAT40NGMjcnMCAgIBAQEBAQEBAQEBAQEBAQEBAQEBAQEBAQEBAQEBAQEBAQEBAQEBAQEBAQEBAQEBAQF0IDEZAQEBAQEBAQEBAQEBAQEBAQEBAQEBAQEBAQEBAQEBAQEBAQEBAQEBAQEBAQEBAQEBAQEBAQEBAQEBAQEBAQEBAQEBAQEBAQEBAQEBAQEBAQEBAQEBAQEBAQEBAQEBAQEBAQEBAQEBAQEBAQEBAQEBAQEBAQEBAQEBAQEBAQEBAQEBAQEBAQEBAQEBAQEBAQEBAQEBAQEBAQEBAQEBAQEBAQEBAQEBAQEBAQEBAQEBAR9uXRQYAgEBAQIVIBBeAQIVRS0tCCNIRgECAQEBAQEBAQEBAQEBAQEBAQEBAQEBAQEBAQEBAQEBAQEBAQEBAQEBAQEBAQEBAR8dFzEeAQEBAQEBAQEBAQEBAQEBAQEBAQEBAQEBAQEBAQEBAQEBAQEBAQEBAQEBAQEBAQEBAQEBAQEBAQEBAQEBAQEBAQEBAQEBAQEBAQEBAQEBAQEBAQEBAQEBAQEBAQEBAQEBAQEBAQEBAQEBAQEBAQEBAQEBAQEBAQ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BAQEBAQEBAQEBAQEBAQEBAQEBAQEBAQEBAQEBAQEBAQEBAQEBAQEBAQEBAQEBAQEBAQEBAQEBAQECAV5dXwIBAQECH1Q8YAEBAgEBV2FiY2RlSGYBAQEBAQEBAQEBAQEBAQEBAQEBAQEBAQEBAQEBAQEBAQEBAQEBAQEBAQEBAQFHNgxdZw4BAQEBAQEBAQEBAQEBAQEBAQEBAQEBAQEBAQEBAQEBAQEBAQEBAQEBAQEBAQEBAQEBAQEBAQEBAQEBAQEBAQEBAQEBAQEBAQEBAQEBAQEBAQEBAQEBAQEBAQEBAQEBAQEBAQEBAQEBAQEBAQEBAQEBAQEBAQEBAQEBAQEBAQEBAQEBAQEBAQEBAQEBAQEBAQEBAQEBAQEBAQEBAQEBAQEBAQEBAQEBAQEBAQEBAQEBAVMXVFUCAQEBAlYIB1cBAQEBHwFYPFlaW1wzAgEBAQEBAQEBAQEBAQEBAQEBAQEBAQEBAQEBAQEBAQEBAQEBAQEBAQEBAQEBXRAMCQEBAQEBAQEBAQEBAQEBAQEBAQEBAQEBAQEBAQEBAQEBAQEBAQEBAQEBAQEBAQEBAQEBAQEBAQEBAQEBAQEBAQEBAQEBAQEBAQEBAQEBAQEBAQEBAQEBAQEBAQEBAQEBAQEBAQEBAQEBAQEBAQEBAQEBAQEBAQ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BAQEBAQEBAQEBAQEBAQEBAQEBAQEBAQEBAQEBAQEBAQEBAQEBAQEBAQEBAQEBAQEBAQEBAQEBAQEBAQFDFyBEAQEBAQ5FJydGDgEBAQEBAQ5HSD4BAgEBAQEBAQEBAQEBAQEBAQEBAQEBAQEBAQEBAQEBAQEBAQEBAQEBAQEBAQECSScQFEABAQEBAQEBAQEBAQEBAQEBAQEBAQEBAQEBAQEBAQEBAQEBAQEBAQEBAQEBAQEBAQEBAQEBAQEBAQEBAQEBAQEBAQEBAQEBAQEBAQEBAQEBAQEBAQEBAQEBAQEBAQEBAQEBAQEBAQEBAQEBAQEBAQEBAQEBAQEBAQEBAQEBAQEBAQEBAQEBAQEBAQEBAQEBAQEBAQEBAQEBAQEBAQEBAQEBAQEBAQEBAQEBAQEBAQEBAQEBPhQ/FQIBAQJABzxBAQEBAQEBAQICAQICAQEBAQEBAQEBAQEBAQEBAQEBAQEBAQEBAQEBAQEBAQEBAQEBAQEBAQEBAQECDgc8C0IBAQEBAQEBAQEBAQEBAQEBAQEBAQEBAQEBAQEBAQEBAQEBAQEBAQEBAQEBAQEBAQEBAQEBAQEBAQEBAQEBAQEBAQEBAQEBAQEBAQEBAQEBAQEBAQEBAQEBAQEBAQEBAQEBAQEBAQEBAQEBAQEBAQEBAQEBAQ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BAQEBAQEBAQEBAQEBAQEBAQEBAQEBAQEBAQEBAQEBAQEBAQEBAQEBAQEBAQEBAQEBAQEBAQEBAQEBAQEBDjALMTICAQEOMzQLNQIBAQEBAQEBAQEBAQEBAQEBAQEBAQEBAQEBAQEBAQEBAQEBAQEBAQEBAQEBAQEBAQEBAQEBAQEBAhg2CDcBAQEBAQEBAQEBAQEBAQEBAQEBAQEBAQEBAQEBAQEBAQEBAQEBAQEBAQEBAQEBAQEBAQEBAQEBAQEBAQEBAQEBAQEBAQEBAQEBAQEBAQEBAQEBAQEBAQEBAQEBAQEBAQEBAQEBAQEBAQEBAQEBAQEBAQEBAQEBAQEBAQEBAQEBAQEBAQEBAQEBAQEBAQEBAQEBAQEBAQEBAQEBAQEBAQEBAQEBAQEBAQEBAQEBAQEBAQEBAQEpKisCAQEBASwHLS4BAQEBAQEBAQEBAQEBAQEBAQEBAQEBAQEBAQEBAQEBAQEBAQEBAQEBAQEBAQEBAQEBAQEBAQEBAg4vAw4BAQEBAQEBAQEBAQEBAQEBAQEBAQEBAQEBAQEBAQEBAQEBAQEBAQEBAQEBAQEBAQEBAQEBAQEBAQEBAQEBAQEBAQEBAQEBAQEBAQEBAQEBAQEBAQEBAQEBAQEBAQEBAQEBAQEBAQEBAQEBAQEBAQEBAQEBAQ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BAQEBAQEBAQEBAQEBAQEBAQEBAQEBAQEBAQEBAQEBAQEBAQEBAQEBAQEBAQEBAQEBAQEBAQEBAQEBAQEBAQEBGiAgIQICAgIiIyQl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hsEHAICAQECHR4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WFxcY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EhMUFQ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LDA0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k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mQwHwORrcCFuV2lFlUr4PSWMfwsJxkQvC1zC3ggwSe4=</DigestValue>
    </Reference>
    <Reference Type="http://www.w3.org/2000/09/xmldsig#Object" URI="#idOfficeObject">
      <DigestMethod Algorithm="http://www.w3.org/2001/04/xmlenc#sha256"/>
      <DigestValue>jdVjkRDSq/AqnIYY6e0EbHEy7yGju11wCXJ3fBEHeyw=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ZJ3yhzAriwHaAB5d+OQ1tB/FQ3qGoyIYHId5tp+pwP4=</DigestValue>
    </Reference>
    <Reference Type="http://www.w3.org/2000/09/xmldsig#Object" URI="#idValidSigLnImg">
      <DigestMethod Algorithm="http://www.w3.org/2001/04/xmlenc#sha256"/>
      <DigestValue>WcOdKEh/dIYGVZqwnWnGz87nhFoGVpNa5eZTSj4Ty7I=</DigestValue>
    </Reference>
    <Reference Type="http://www.w3.org/2000/09/xmldsig#Object" URI="#idInvalidSigLnImg">
      <DigestMethod Algorithm="http://www.w3.org/2001/04/xmlenc#sha256"/>
      <DigestValue>46VpyveTD2JXAiv7u0YIxyHhRvC/2kaafZj/fpVoZUo=</DigestValue>
    </Reference>
  </SignedInfo>
  <SignatureValue>QY4MVOXSHS31Z4olXIqWGWSqxcd76JI9YbwfFDMiEwTcajC94yi8AuY3ODP0iMFwxdKx+FyN7D8M
eqrGSW4zP5TFvN0BRf6D9uKnljSosQo3rCXXLnTi0AbEXkIom/u4SnfAknLV0oPN68/KYEgOvxR7
zucChBFIK6aikkKJE3aMgx6qA7jAY9KpWSzGyFlKhZ9w0LKlYQr0M5vrQmw7pu21x/hmOnaRpWed
64wNVKsDSMSncVocntE72Z6UMVm9PJvXHAqnUz0bu5kreAHQK+jLfLkHkkyFwQW4gFDDgMae4adN
ydnH95pO8ysMIkzfwdDymPs8rtgCq1FK7QoieQ==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MWXQN1+Wk2OxMKLioksU8f4cAuBVoABnwDfM1fBm8Vk=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tSCTcrB29EmQ0jQuwlt+d2YMqth/McaVY5xd/VtrLmY=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SwWeZlY3lMsyvjqWLFdrH69CdoE2bT/Pui8GFTtD3Lo=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3JuErvFcvoWQGbbwKud4BSwRZah7Ms+wDtLqIlIGknA=</DigestValue>
      </Reference>
      <Reference URI="/word/media/image2.emf?ContentType=image/x-emf">
        <DigestMethod Algorithm="http://www.w3.org/2001/04/xmlenc#sha256"/>
        <DigestValue>ap5u16Su8tL5I4m3a6vLHqgGGvwgxTfCX2DBUZsf1wE=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AHHRblUVHcE5Z60tXNGmVj8epavho7vv61sa36rubrc=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2022-03-11T10:35:15Z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2022-03-11T10:35:15Z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TAKJhQHfgJ9EACQAAALxhQHcJAAAASFPRAAAAAADgJ9EA4CfRALYicm4AAAAAQElHbgkAAAAAAAAAAAAAAAAAAAAAAAAAgOHQAAAAAAAAAAAAAAAAAAAAAAAAAAAAAAAAAAAAAAAAAAAAAAAAAAAAAAAAAAAAAAAAAAAAAAAAAAAAAAAAAEDwkwCVRUqlaGZKdzTxkwAI0jx34CfRAEBJR24AAAAAGNM8d///AAAAAAAA+9M8d/vTPHdk8ZMAAAAAAAAAAAARjDZ2AAAAAAcAAACU8ZMAlPGT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MAZAEAAAAAAAAAAAAAdIaxFCSZkwAQm5MAzgMMdjnSYLaQ5dBtqQ4KYAAAAACQ5dBtpnmlbcAT3wBImJMArJiTAAujy23/////mJiTANK7p21QIKxtBrynbUcfpm1ZH6Zt9dJgtpDl0G3V0mC2wJiTALO7p21AxokUAAAAAAAARQLomJMAeJqTAOkCDHbImJMAAgAAAPUCDHYcqNBt4P///wAAAAAAAAAAAAAAAJABAAAAAAABAAAAAGEAcgAAAAAAAAAAABGMNnYAAAAABgAAAByakwAcmpM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DzEiERAAAAABiZkwCdrQx2xhMAANiYkwDzEiER8xIRAAAAAADMnJMAxhMQ//////84PAAAChAKAJyGsRQAAAAA8xIR//////84PAAAIREBACAEFBsAAAAAnD0pdylPCnbzEiERNK1vDQEAAAD/////AAAAAACxdg5EnZMAAAAAAACxdg7wmvMYOk8KdiAEFBvzEiERAQAAADStbw0AsXYOAAAAAAAAAADzEhEARJ2TAPMSEf//////ODwAAAAAAQAgBBQbAAAAAP////+0mZMApi4OdvMSIRE4xWMZCgAAABAAAAADAQAAvAcAABwAAAEAAAAAAQAAAPjUkHZ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GQAAAAcKDQcKDQcJDQ4WMShFrjFU1TJV1gECBAIDBAECBQoRKyZBowsTMQEAAAAAfqbJd6PIeqDCQFZ4JTd0Lk/HMVPSGy5uFiE4GypVJ0KnHjN9AAABlhkAAACcz+7S6ffb7fnC0t1haH0hMm8aLXIuT8ggOIwoRKslP58cK08AAAEBAAAAAMHg9P///////////+bm5k9SXjw/SzBRzTFU0y1NwSAyVzFGXwEBApYZCA8mnM/u69/SvI9jt4tgjIR9FBosDBEjMVTUMlXWMVPRKUSeDxk4AAAAAQAAAADT6ff///////+Tk5MjK0krSbkvUcsuT8YVJFoTIFIrSbgtTcEQHEeWGQAAAJzP7vT6/bTa8kRleixHhy1Nwi5PxiQtTnBwcJKSki81SRwtZAgOIwE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TAAAjlnb4U9EA4DJybsBr1QCwrpMAnLCTAM4DDHaiYUB34CfRAA4OCvi8YUB3IAAAAChP0QAAAAAA4CfRAOAn0QAQ/vZtAAAAAHBgpG0JAAAAAAAAAAAAAAAAAAAAAAAAAIDh0AAAAAAAAAAAAAAAAAAAAAAAAAAAAAAAAAAAAEUCAAAAAASwkwDpAgx2VK6TAAAAAAD1Agx2AAAAAPX///8AAAAAAAAAAAAAAABJBEqlnK6TAF2BN3YAAJJ2AACTAAkAAAAAAAAAEYw2dkBJR24JAAAAqK+TAKivkwAAAgAA/P///wEAAAAAAAAAAAAAAAAAAAAAAAAA+NSQdm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TAKJhQHfgJ9EACQAAALxhQHcJAAAASFPRAAAAAADgJ9EA4CfRALYicm4AAAAAQElHbgkAAAAAAAAAAAAAAAAAAAAAAAAAgOHQAAAAAAAAAAAAAAAAAAAAAAAAAAAAAAAAAAAAAAAAAAAAAAAAAAAAAAAAAAAAAAAAAAAAAAAAAAAAAAAAAEDwkwCVRUqlaGZKdzTxkwAI0jx34CfRAEBJR24AAAAAGNM8d///AAAAAAAA+9M8d/vTPHdk8ZMAAAAAAAAAAAARjDZ2AAAAAAcAAACU8ZMAlPGT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MAZAEAAAAAAAAAAAAAdIaxFCSZkwAQm5MAzgMMdjnSYLaQ5dBtqQ4KYAAAAACQ5dBtpnmlbcAT3wBImJMArJiTAAujy23/////mJiTANK7p21QIKxtBrynbUcfpm1ZH6Zt9dJgtpDl0G3V0mC2wJiTALO7p21AxokUAAAAAAAARQLomJMAeJqTAOkCDHbImJMAAgAAAPUCDHYcqNBt4P///wAAAAAAAAAAAAAAAJABAAAAAAABAAAAAGEAcgAAAAAAAAAAABGMNnYAAAAABgAAAByakwAcmpMAAAIAAPz///8BAAAA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CrFSFBAAAAABiZkwCdrQx2xhMAANiYkwCrFSFBqxVBAAAAAADMnJMAxhMQ//////84PAAAChAKAJyGsRQAAAAAqxVB//////84PAAAIUEBACAEFBsAAAAAnD0pdylPCnarFSFBNK1vDQEAAAD/////AAAAALg0dw5EnZMAAAAAALg0dw4glfMYOk8KdiAEFBurFSFBAQAAADStbw24NHcOAAAAAAAAAACrFUEARJ2TAKsVQf//////ODwAAAAAAQAgBBQbAAAAAP////+0mZMApi4OdqsVIUEwuPEYEQAAABAAAAADAQAAvAcAABwAAAEAAAAAAQAAAPjUkHZ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11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11</cp:revision>
  <cp:lastPrinted>2017-01-02T10:03:00Z</cp:lastPrinted>
  <dcterms:created xsi:type="dcterms:W3CDTF">2017-02-21T10:13:00Z</dcterms:created>
  <dcterms:modified xsi:type="dcterms:W3CDTF">2022-03-09T08:04:00Z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