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15C43093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674189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hijstoebehoren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68316AE5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F30F13">
        <w:rPr>
          <w:rFonts w:ascii="Arial" w:hAnsi="Arial" w:cs="Arial"/>
          <w:lang w:val="nl-BE"/>
        </w:rPr>
        <w:t>Driemaandelijks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213AD871" w:rsidR="00333BD4" w:rsidRPr="009E0459" w:rsidRDefault="00C802A4" w:rsidP="00F901D7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227CA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361CD131" w:rsidR="00333BD4" w:rsidRPr="009E0459" w:rsidRDefault="002B0D6A" w:rsidP="00D470AA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D470AA">
              <w:rPr>
                <w:rFonts w:ascii="Arial" w:hAnsi="Arial" w:cs="Arial"/>
                <w:lang w:val="nl-BE"/>
              </w:rPr>
              <w:t>08-03-2022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6126FB51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227CA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0AC85A8C" w:rsidR="00303142" w:rsidRPr="009E0459" w:rsidRDefault="001F3913" w:rsidP="00D470AA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 w:rsidR="000227CA">
              <w:rPr>
                <w:rFonts w:ascii="Arial" w:hAnsi="Arial" w:cs="Arial"/>
                <w:lang w:val="nl-BE" w:eastAsia="fr-FR"/>
              </w:rPr>
              <w:t>07-</w:t>
            </w:r>
            <w:r w:rsidR="00D470AA">
              <w:rPr>
                <w:rFonts w:ascii="Arial" w:hAnsi="Arial" w:cs="Arial"/>
                <w:lang w:val="nl-BE" w:eastAsia="fr-FR"/>
              </w:rPr>
              <w:t>08-06-2022</w:t>
            </w:r>
          </w:p>
        </w:tc>
      </w:tr>
      <w:tr w:rsidR="00303142" w:rsidRPr="00D470AA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3CB37C19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227CA">
              <w:rPr>
                <w:rFonts w:ascii="Arial" w:hAnsi="Arial" w:cs="Arial"/>
                <w:lang w:val="nl-BE"/>
              </w:rPr>
              <w:t>Dhr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2086F176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77777777" w:rsidR="008A225E" w:rsidRPr="009E0459" w:rsidRDefault="008A225E" w:rsidP="00F901D7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Benaming: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172814A0" w:rsidR="008A225E" w:rsidRPr="009E0459" w:rsidRDefault="008A225E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</w:p>
        </w:tc>
      </w:tr>
    </w:tbl>
    <w:p w14:paraId="382D6C53" w14:textId="2D7B50FA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(indien nodig, </w:t>
      </w:r>
      <w:r>
        <w:rPr>
          <w:rFonts w:ascii="Arial" w:hAnsi="Arial" w:cs="Arial"/>
          <w:lang w:val="nl-BE"/>
        </w:rPr>
        <w:t>vervolg op</w:t>
      </w:r>
      <w:r w:rsidRPr="009E0459">
        <w:rPr>
          <w:rFonts w:ascii="Arial" w:hAnsi="Arial" w:cs="Arial"/>
          <w:lang w:val="nl-BE"/>
        </w:rPr>
        <w:t xml:space="preserve"> </w:t>
      </w:r>
      <w:r>
        <w:rPr>
          <w:rFonts w:ascii="Arial" w:hAnsi="Arial" w:cs="Arial"/>
          <w:lang w:val="nl-BE"/>
        </w:rPr>
        <w:t>Blz 2</w:t>
      </w:r>
      <w:r w:rsidRPr="009E0459">
        <w:rPr>
          <w:rFonts w:ascii="Arial" w:hAnsi="Arial" w:cs="Arial"/>
          <w:lang w:val="nl-BE"/>
        </w:rPr>
        <w:t>)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559"/>
        <w:gridCol w:w="992"/>
        <w:gridCol w:w="1843"/>
        <w:gridCol w:w="992"/>
      </w:tblGrid>
      <w:tr w:rsidR="008A225E" w:rsidRPr="009E0459" w14:paraId="39339395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F30F13" w:rsidRPr="009E0459" w14:paraId="4EEC0288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722B9E" w14:textId="41161827" w:rsidR="00F30F13" w:rsidRPr="009E0459" w:rsidRDefault="000227C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Personenkooi/Blauw/WK/1000/CE/1996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051D9" w14:textId="357E7104" w:rsidR="00F30F13" w:rsidRPr="009E0459" w:rsidRDefault="000227C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50B8A4" w14:textId="11DE63EF" w:rsidR="00F30F13" w:rsidRPr="009E0459" w:rsidRDefault="000227C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375 kg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C83801" w14:textId="7201E55E" w:rsidR="00F30F13" w:rsidRPr="009E0459" w:rsidRDefault="000227C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2108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1962B2" w14:textId="3BE3194B" w:rsidR="00F30F13" w:rsidRPr="009E0459" w:rsidRDefault="000227C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F30F13" w:rsidRPr="009E0459" w14:paraId="19E3C710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29FA44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72DAE5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45504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7E3B6B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BA3DDC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F30F13" w:rsidRPr="009E0459" w14:paraId="5C360AB6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5875BF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A9FE6C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924D80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B4004B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7BFA17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F30F13" w:rsidRPr="009E0459" w14:paraId="2C8B72F9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45D776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67A08F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876DDB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8E5795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C2AD9F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F30F13" w:rsidRPr="009E0459" w14:paraId="6AD0817F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C68C80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0906BB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541411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92ABBD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D34A26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F30F13" w:rsidRPr="009E0459" w14:paraId="2010F2D7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42B791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88E6FB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11F297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9468AB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802B7C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F30F13" w:rsidRPr="009E0459" w14:paraId="3371DBA8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40DDD3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8AB893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D7BFD6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E745D0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6E2AEF" w14:textId="77777777" w:rsidR="00F30F13" w:rsidRPr="009E0459" w:rsidRDefault="00F30F13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8A225E" w:rsidRPr="009E0459" w14:paraId="792BDDAA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B2FE78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D8EA81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A93772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C1066D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39"/>
      </w:tblGrid>
      <w:tr w:rsidR="00F30F13" w:rsidRPr="009E0459" w14:paraId="393393C5" w14:textId="77777777" w:rsidTr="00F30F13">
        <w:trPr>
          <w:trHeight w:val="255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1191977C" w:rsidR="00F30F13" w:rsidRPr="00F123AD" w:rsidRDefault="00F30F13" w:rsidP="00F30F13">
            <w:pPr>
              <w:rPr>
                <w:rFonts w:ascii="Arial" w:hAnsi="Arial" w:cs="Arial"/>
                <w:b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BURCTL-CHECKLIST-ACCLEV-508</w:t>
            </w: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403E90" w:rsidRPr="00F1200C" w14:paraId="5B240B5D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EB9B3" w14:textId="404ECA5C" w:rsidR="00403E90" w:rsidRPr="009E0459" w:rsidRDefault="000227CA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Geen zichtbare gebreken vastgesteld.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30F13" w:rsidRPr="00F1200C" w14:paraId="6DD93428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E10577" w14:textId="77777777" w:rsidR="00F30F13" w:rsidRPr="00DB1730" w:rsidRDefault="00F30F13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B786E" w14:textId="77777777" w:rsidR="00F30F13" w:rsidRPr="00DB1730" w:rsidRDefault="00F30F1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67D168" w14:textId="77777777" w:rsidR="00F30F13" w:rsidRPr="00DB1730" w:rsidRDefault="00F30F1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30F13" w:rsidRPr="00F1200C" w14:paraId="6FB36E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B2D745" w14:textId="77777777" w:rsidR="00F30F13" w:rsidRPr="00DB1730" w:rsidRDefault="00F30F13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94BE8" w14:textId="77777777" w:rsidR="00F30F13" w:rsidRPr="00DB1730" w:rsidRDefault="00F30F1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1D4F5" w14:textId="77777777" w:rsidR="00F30F13" w:rsidRPr="00DB1730" w:rsidRDefault="00F30F1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30F13" w:rsidRPr="00F1200C" w14:paraId="705FF1E6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0F721" w14:textId="77777777" w:rsidR="00F30F13" w:rsidRPr="00DB1730" w:rsidRDefault="00F30F13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659F1B" w14:textId="77777777" w:rsidR="00F30F13" w:rsidRPr="00DB1730" w:rsidRDefault="00F30F1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59AC8" w14:textId="77777777" w:rsidR="00F30F13" w:rsidRPr="00DB1730" w:rsidRDefault="00F30F13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F1200C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7AE69206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68F84065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639"/>
      </w:tblGrid>
      <w:tr w:rsidR="00F30F13" w:rsidRPr="009E0459" w14:paraId="312556AF" w14:textId="77777777" w:rsidTr="00CB0E95">
        <w:trPr>
          <w:trHeight w:val="255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6C737" w14:textId="77777777" w:rsidR="00F30F13" w:rsidRPr="00A02E1E" w:rsidRDefault="00F30F13" w:rsidP="00CB0E95">
            <w:pPr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b/>
                <w:lang w:val="nl-BE" w:eastAsia="fr-FR"/>
              </w:rPr>
              <w:t>Besluiten:</w:t>
            </w:r>
          </w:p>
        </w:tc>
      </w:tr>
      <w:tr w:rsidR="00F30F13" w:rsidRPr="00F441ED" w14:paraId="12432B79" w14:textId="77777777" w:rsidTr="00CB0E95">
        <w:trPr>
          <w:trHeight w:val="255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7B38EA" w14:textId="77777777" w:rsidR="00F30F13" w:rsidRPr="009E0459" w:rsidRDefault="00F30F13" w:rsidP="00CB0E95">
            <w:pPr>
              <w:ind w:left="318" w:hanging="318"/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Bij het onderzoek van het </w:t>
            </w:r>
            <w:r>
              <w:rPr>
                <w:rFonts w:ascii="Arial" w:hAnsi="Arial" w:cs="Arial"/>
                <w:sz w:val="18"/>
                <w:szCs w:val="18"/>
                <w:lang w:val="nl-BE"/>
              </w:rPr>
              <w:t>hijs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toebehoren werd niets abnormaal vastgesteld. Het mag verder gebruikt worden.</w:t>
            </w:r>
          </w:p>
        </w:tc>
      </w:tr>
      <w:tr w:rsidR="00F30F13" w:rsidRPr="00D470AA" w14:paraId="0C143BDF" w14:textId="77777777" w:rsidTr="00CB0E95">
        <w:trPr>
          <w:trHeight w:val="454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778DB" w14:textId="77777777" w:rsidR="00F30F13" w:rsidRPr="009E0459" w:rsidRDefault="00F30F13" w:rsidP="00CB0E95">
            <w:pPr>
              <w:ind w:left="318" w:hanging="318"/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</w:t>
            </w:r>
            <w:r>
              <w:rPr>
                <w:rFonts w:ascii="Arial" w:hAnsi="Arial" w:cs="Arial"/>
                <w:sz w:val="18"/>
                <w:szCs w:val="18"/>
                <w:lang w:val="nl-BE"/>
              </w:rPr>
              <w:t>hijs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toebehoren mag verder gebruikt worden. Er moet evenwel binnen de kortst mogelijke tijd verholpen worden aan de vermelde opmerkingen.</w:t>
            </w:r>
          </w:p>
        </w:tc>
      </w:tr>
      <w:tr w:rsidR="00F30F13" w:rsidRPr="00F441ED" w14:paraId="43F6A3E2" w14:textId="77777777" w:rsidTr="00CB0E95">
        <w:trPr>
          <w:trHeight w:val="680"/>
        </w:trPr>
        <w:tc>
          <w:tcPr>
            <w:tcW w:w="9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98EC2" w14:textId="77777777" w:rsidR="00F30F13" w:rsidRPr="009E0459" w:rsidRDefault="00F30F13" w:rsidP="00CB0E95">
            <w:pPr>
              <w:ind w:left="318" w:hanging="318"/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</w:t>
            </w:r>
            <w:r>
              <w:rPr>
                <w:rFonts w:ascii="Arial" w:hAnsi="Arial" w:cs="Arial"/>
                <w:sz w:val="18"/>
                <w:szCs w:val="18"/>
                <w:lang w:val="nl-BE"/>
              </w:rPr>
              <w:t>hijs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toebehoren kan niet veilig meer gebruikt worden ten gevolge van de vermelde C-opmerkingen. Het </w:t>
            </w:r>
            <w:r>
              <w:rPr>
                <w:rFonts w:ascii="Arial" w:hAnsi="Arial" w:cs="Arial"/>
                <w:sz w:val="18"/>
                <w:szCs w:val="18"/>
                <w:lang w:val="nl-BE"/>
              </w:rPr>
              <w:t>hijs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toebehoren mag slechts opnieuw in dienst gesteld worden nadat een aanvullende controle na herstelling is uitgevoerd. Een dringende verwittiging werd overgemaakt aan: </w:t>
            </w: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39339442" w14:textId="0B63B725" w:rsidR="0072620D" w:rsidRDefault="008C2F95" w:rsidP="001D0379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D470AA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8.7pt;height:85.7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D470AA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3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7E1A035A" w14:textId="77777777" w:rsidR="00F901D7" w:rsidRDefault="00F901D7" w:rsidP="00403E90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 w:eastAsia="fr-FR"/>
        </w:rPr>
      </w:pP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4E4EAB85" w14:textId="75C6758E" w:rsidR="00403E90" w:rsidRPr="00C62DA6" w:rsidRDefault="00403E90" w:rsidP="00403E90">
      <w:pPr>
        <w:tabs>
          <w:tab w:val="center" w:pos="2410"/>
          <w:tab w:val="center" w:pos="6804"/>
        </w:tabs>
        <w:jc w:val="center"/>
        <w:rPr>
          <w:rFonts w:ascii="Arial" w:hAnsi="Arial" w:cs="Arial"/>
          <w:sz w:val="18"/>
          <w:szCs w:val="18"/>
          <w:lang w:val="nl-BE" w:eastAsia="fr-FR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p w14:paraId="3933952C" w14:textId="3FCDEF92" w:rsidR="00333BD4" w:rsidRPr="009E0459" w:rsidRDefault="00333BD4" w:rsidP="00DE65C5">
      <w:pPr>
        <w:tabs>
          <w:tab w:val="center" w:pos="2410"/>
          <w:tab w:val="center" w:pos="6804"/>
        </w:tabs>
        <w:rPr>
          <w:rFonts w:ascii="Arial" w:hAnsi="Arial" w:cs="Arial"/>
          <w:lang w:val="nl-BE" w:eastAsia="fr-FR"/>
        </w:rPr>
      </w:pPr>
    </w:p>
    <w:sectPr w:rsidR="00333BD4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5EF1C9" w14:textId="77777777" w:rsidR="00D62935" w:rsidRDefault="00D62935">
      <w:r>
        <w:separator/>
      </w:r>
    </w:p>
  </w:endnote>
  <w:endnote w:type="continuationSeparator" w:id="0">
    <w:p w14:paraId="12C7E07D" w14:textId="77777777" w:rsidR="00D62935" w:rsidRDefault="00D629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0FB64938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</w:t>
    </w:r>
    <w:r w:rsidR="00F30F13">
      <w:rPr>
        <w:rFonts w:ascii="Arial" w:hAnsi="Arial" w:cs="Arial"/>
        <w:sz w:val="20"/>
      </w:rPr>
      <w:t>CC</w:t>
    </w:r>
    <w:r>
      <w:rPr>
        <w:rFonts w:ascii="Arial" w:hAnsi="Arial" w:cs="Arial"/>
        <w:sz w:val="20"/>
      </w:rPr>
      <w:t>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="00F30F13">
      <w:rPr>
        <w:rFonts w:ascii="Arial" w:hAnsi="Arial" w:cs="Arial"/>
        <w:sz w:val="20"/>
      </w:rPr>
      <w:t>3</w:t>
    </w:r>
    <w:r w:rsidRPr="009E0459">
      <w:rPr>
        <w:rFonts w:ascii="Arial" w:hAnsi="Arial" w:cs="Arial"/>
        <w:sz w:val="20"/>
      </w:rPr>
      <w:t xml:space="preserve">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B334A8">
      <w:rPr>
        <w:rFonts w:ascii="Arial" w:hAnsi="Arial" w:cs="Arial"/>
        <w:sz w:val="20"/>
      </w:rPr>
      <w:t xml:space="preserve"> </w:t>
    </w:r>
    <w:r w:rsidR="003F5187" w:rsidRPr="009E0459">
      <w:rPr>
        <w:rFonts w:ascii="Arial" w:hAnsi="Arial" w:cs="Arial"/>
        <w:sz w:val="20"/>
      </w:rPr>
      <w:t xml:space="preserve">– </w:t>
    </w:r>
    <w:r w:rsidR="000F135E">
      <w:rPr>
        <w:rFonts w:ascii="Arial" w:hAnsi="Arial" w:cs="Arial"/>
        <w:sz w:val="20"/>
      </w:rPr>
      <w:t>09 Jan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D470AA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D470AA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AE7A16" w14:textId="77777777" w:rsidR="00D62935" w:rsidRDefault="00D62935">
      <w:r>
        <w:separator/>
      </w:r>
    </w:p>
  </w:footnote>
  <w:footnote w:type="continuationSeparator" w:id="0">
    <w:p w14:paraId="53703C64" w14:textId="77777777" w:rsidR="00D62935" w:rsidRDefault="00D6293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27E4A1A5" w:rsidR="001800BC" w:rsidRPr="000227CA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nl-BE"/>
      </w:rPr>
    </w:pPr>
    <w:r w:rsidRPr="000227CA">
      <w:rPr>
        <w:rFonts w:ascii="Arial" w:hAnsi="Arial" w:cs="Arial"/>
        <w:sz w:val="22"/>
        <w:szCs w:val="22"/>
        <w:lang w:val="nl-BE"/>
      </w:rPr>
      <w:t xml:space="preserve"> </w:t>
    </w:r>
    <w:r w:rsidRPr="000227CA">
      <w:rPr>
        <w:rFonts w:ascii="Arial" w:hAnsi="Arial" w:cs="Arial"/>
        <w:sz w:val="22"/>
        <w:szCs w:val="22"/>
        <w:lang w:val="nl-BE"/>
      </w:rPr>
      <w:tab/>
      <w:t>MR-Mgt/R</w:t>
    </w:r>
    <w:r w:rsidRPr="000227CA">
      <w:rPr>
        <w:rFonts w:ascii="Arial" w:hAnsi="Arial" w:cs="Arial"/>
        <w:sz w:val="22"/>
        <w:szCs w:val="22"/>
        <w:lang w:val="nl-BE"/>
      </w:rPr>
      <w:tab/>
    </w:r>
    <w:r w:rsidR="003E76ED" w:rsidRPr="000227CA">
      <w:rPr>
        <w:rFonts w:ascii="Arial" w:hAnsi="Arial" w:cs="Arial"/>
        <w:sz w:val="22"/>
        <w:szCs w:val="22"/>
        <w:lang w:val="nl-BE"/>
      </w:rPr>
      <w:t>Nr</w:t>
    </w:r>
    <w:r w:rsidR="002B0D6A" w:rsidRPr="000227CA">
      <w:rPr>
        <w:rFonts w:ascii="Arial" w:hAnsi="Arial" w:cs="Arial"/>
        <w:sz w:val="22"/>
        <w:szCs w:val="22"/>
        <w:lang w:val="nl-BE"/>
      </w:rPr>
      <w:t xml:space="preserve">: </w:t>
    </w:r>
    <w:r w:rsidR="00D470AA">
      <w:rPr>
        <w:rFonts w:ascii="Arial" w:hAnsi="Arial" w:cs="Arial"/>
        <w:sz w:val="22"/>
        <w:szCs w:val="22"/>
        <w:lang w:val="nl-BE"/>
      </w:rPr>
      <w:t>20220308</w:t>
    </w:r>
    <w:r w:rsidR="000227CA" w:rsidRPr="000227CA">
      <w:rPr>
        <w:rFonts w:ascii="Arial" w:hAnsi="Arial" w:cs="Arial"/>
        <w:sz w:val="22"/>
        <w:szCs w:val="22"/>
        <w:lang w:val="nl-BE"/>
      </w:rPr>
      <w:t>_IU_DR-Personenkooi</w:t>
    </w:r>
    <w:r w:rsidR="003772E6" w:rsidRPr="000227CA">
      <w:rPr>
        <w:rFonts w:ascii="Arial" w:hAnsi="Arial" w:cs="Arial"/>
        <w:sz w:val="22"/>
        <w:szCs w:val="22"/>
        <w:lang w:val="nl-BE"/>
      </w:rPr>
      <w:br/>
      <w:t xml:space="preserve"> </w:t>
    </w:r>
    <w:r w:rsidR="003772E6" w:rsidRPr="000227CA">
      <w:rPr>
        <w:rFonts w:ascii="Arial" w:hAnsi="Arial" w:cs="Arial"/>
        <w:sz w:val="22"/>
        <w:szCs w:val="22"/>
        <w:lang w:val="nl-BE"/>
      </w:rPr>
      <w:tab/>
      <w:t>Bureau Contr</w:t>
    </w:r>
    <w:r w:rsidR="005062B8" w:rsidRPr="000227CA">
      <w:rPr>
        <w:rFonts w:ascii="Arial" w:hAnsi="Arial" w:cs="Arial"/>
        <w:sz w:val="22"/>
        <w:szCs w:val="22"/>
        <w:lang w:val="nl-BE"/>
      </w:rPr>
      <w:t>o</w:t>
    </w:r>
    <w:r w:rsidR="003772E6" w:rsidRPr="000227CA">
      <w:rPr>
        <w:rFonts w:ascii="Arial" w:hAnsi="Arial" w:cs="Arial"/>
        <w:sz w:val="22"/>
        <w:szCs w:val="22"/>
        <w:lang w:val="nl-BE"/>
      </w:rPr>
      <w:t>les</w:t>
    </w:r>
    <w:r w:rsidRPr="000227CA">
      <w:rPr>
        <w:rFonts w:ascii="Arial" w:hAnsi="Arial" w:cs="Arial"/>
        <w:sz w:val="22"/>
        <w:szCs w:val="22"/>
        <w:lang w:val="nl-BE"/>
      </w:rPr>
      <w:tab/>
    </w:r>
    <w:r w:rsidR="001D0379" w:rsidRPr="000227CA">
      <w:rPr>
        <w:rFonts w:ascii="Arial" w:hAnsi="Arial" w:cs="Arial"/>
        <w:sz w:val="22"/>
        <w:szCs w:val="22"/>
        <w:lang w:val="nl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8868A2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27CA"/>
    <w:rsid w:val="00025A65"/>
    <w:rsid w:val="00036614"/>
    <w:rsid w:val="00053235"/>
    <w:rsid w:val="0007367A"/>
    <w:rsid w:val="00092290"/>
    <w:rsid w:val="0009233B"/>
    <w:rsid w:val="00093F09"/>
    <w:rsid w:val="000968F2"/>
    <w:rsid w:val="000A192D"/>
    <w:rsid w:val="000A5B20"/>
    <w:rsid w:val="000B2C55"/>
    <w:rsid w:val="000B68A0"/>
    <w:rsid w:val="000C186F"/>
    <w:rsid w:val="000F0D9B"/>
    <w:rsid w:val="000F135E"/>
    <w:rsid w:val="00105381"/>
    <w:rsid w:val="001242CA"/>
    <w:rsid w:val="00137736"/>
    <w:rsid w:val="0014202D"/>
    <w:rsid w:val="001427A0"/>
    <w:rsid w:val="001433ED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673F"/>
    <w:rsid w:val="001E7849"/>
    <w:rsid w:val="001F3913"/>
    <w:rsid w:val="001F6DF4"/>
    <w:rsid w:val="001F6E47"/>
    <w:rsid w:val="00201607"/>
    <w:rsid w:val="00227019"/>
    <w:rsid w:val="002272F3"/>
    <w:rsid w:val="002348CF"/>
    <w:rsid w:val="00253EF2"/>
    <w:rsid w:val="002613CD"/>
    <w:rsid w:val="002759FB"/>
    <w:rsid w:val="002808E3"/>
    <w:rsid w:val="00280A72"/>
    <w:rsid w:val="0029123C"/>
    <w:rsid w:val="00292604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46DA4"/>
    <w:rsid w:val="00350134"/>
    <w:rsid w:val="00350A2C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977A5"/>
    <w:rsid w:val="004A7E90"/>
    <w:rsid w:val="004B2223"/>
    <w:rsid w:val="004B3A6C"/>
    <w:rsid w:val="004D4C24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74189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4C43"/>
    <w:rsid w:val="00777F76"/>
    <w:rsid w:val="0078001E"/>
    <w:rsid w:val="00780F2E"/>
    <w:rsid w:val="007965A4"/>
    <w:rsid w:val="00796CBF"/>
    <w:rsid w:val="007B107B"/>
    <w:rsid w:val="007F31C3"/>
    <w:rsid w:val="008179C4"/>
    <w:rsid w:val="00831187"/>
    <w:rsid w:val="0083206B"/>
    <w:rsid w:val="00843800"/>
    <w:rsid w:val="0085708B"/>
    <w:rsid w:val="00871AAB"/>
    <w:rsid w:val="008771BF"/>
    <w:rsid w:val="00877D12"/>
    <w:rsid w:val="008868A2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71B6"/>
    <w:rsid w:val="008F48B5"/>
    <w:rsid w:val="00902B21"/>
    <w:rsid w:val="00944B7B"/>
    <w:rsid w:val="00950041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E1E"/>
    <w:rsid w:val="00A03420"/>
    <w:rsid w:val="00A04E85"/>
    <w:rsid w:val="00A06C5B"/>
    <w:rsid w:val="00A27A26"/>
    <w:rsid w:val="00A362C2"/>
    <w:rsid w:val="00A40A26"/>
    <w:rsid w:val="00A4490D"/>
    <w:rsid w:val="00A51DB1"/>
    <w:rsid w:val="00A57E16"/>
    <w:rsid w:val="00A63443"/>
    <w:rsid w:val="00A64B3B"/>
    <w:rsid w:val="00A67497"/>
    <w:rsid w:val="00A8599C"/>
    <w:rsid w:val="00A9413D"/>
    <w:rsid w:val="00AB310F"/>
    <w:rsid w:val="00AB629C"/>
    <w:rsid w:val="00AC3D99"/>
    <w:rsid w:val="00AD1AAC"/>
    <w:rsid w:val="00AE5862"/>
    <w:rsid w:val="00B033A4"/>
    <w:rsid w:val="00B0649E"/>
    <w:rsid w:val="00B155BE"/>
    <w:rsid w:val="00B23372"/>
    <w:rsid w:val="00B334A8"/>
    <w:rsid w:val="00B540CE"/>
    <w:rsid w:val="00B62732"/>
    <w:rsid w:val="00B7034A"/>
    <w:rsid w:val="00B813EE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40C7B"/>
    <w:rsid w:val="00D40D9E"/>
    <w:rsid w:val="00D44F20"/>
    <w:rsid w:val="00D470AA"/>
    <w:rsid w:val="00D62935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E65C5"/>
    <w:rsid w:val="00DF64B2"/>
    <w:rsid w:val="00E011A2"/>
    <w:rsid w:val="00E10CE4"/>
    <w:rsid w:val="00E1276E"/>
    <w:rsid w:val="00E316EE"/>
    <w:rsid w:val="00E3715E"/>
    <w:rsid w:val="00E45802"/>
    <w:rsid w:val="00E52942"/>
    <w:rsid w:val="00E736A0"/>
    <w:rsid w:val="00E75968"/>
    <w:rsid w:val="00EB1F50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0F13"/>
    <w:rsid w:val="00F3544F"/>
    <w:rsid w:val="00F441ED"/>
    <w:rsid w:val="00F622A3"/>
    <w:rsid w:val="00F760B3"/>
    <w:rsid w:val="00F8356B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,"/>
  <w:listSeparator w:val=";"/>
  <w14:docId w14:val="39339328"/>
  <w15:docId w15:val="{E33F85C2-EEE3-4823-A705-EE090EC757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ixO/7RPcMQLIfbbGQNgLIK6IMzk=</DigestValue>
    </Reference>
    <Reference Type="http://www.w3.org/2000/09/xmldsig#Object" URI="#idOfficeObject">
      <DigestMethod Algorithm="http://www.w3.org/2000/09/xmldsig#sha1"/>
      <DigestValue>mNSj2GjyUoUq8dVB0J6xwPS4/u0=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iBgBmqcrJHGdV6JoUYiVf+MXJms=</DigestValue>
    </Reference>
    <Reference Type="http://www.w3.org/2000/09/xmldsig#Object" URI="#idValidSigLnImg">
      <DigestMethod Algorithm="http://www.w3.org/2000/09/xmldsig#sha1"/>
      <DigestValue>GmSZGq6EpUQQske0KgE4O8oxxpc=</DigestValue>
    </Reference>
    <Reference Type="http://www.w3.org/2000/09/xmldsig#Object" URI="#idInvalidSigLnImg">
      <DigestMethod Algorithm="http://www.w3.org/2000/09/xmldsig#sha1"/>
      <DigestValue>CvNO7DOsLQ/wTkX977evXUDlt5Y=</DigestValue>
    </Reference>
  </SignedInfo>
  <SignatureValue>wO3JTAuiCP16HmaxmL0WkpYM/cr0Afg/RZtVnLlOMQ+s6b/2fCxk+0NWyNjDopZnfxVCYZxhZMhj
869//bOVGdIvbAhX3pnTcXG6UB9JcU1gJpS44irVUUr6zyCfkMTbkqH1ZzmBaCmT0W+pl4zOBgf0
J0D4W2lchMTIyd0p+WjGyXuPk7mQTjgEsh/0aOirHjVdvJLkYaLfn2dX48GtVyGj6gr7GwiSJBY8
whZOCKH5Zq86vntzmLS1qy1sbaceM2sTKaUKPP57gFE2nBlJt5duJzrcBLCFircfewPyi/kSuQ4A
vBAcg2fAuTkGa5JA6v5+Gegne/zQisZuSo1v/Q==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h+0Cm84hLRsGEANhzbPkgyTcdEE=</DigestValue>
      </Reference>
      <Reference URI="/word/endnotes.xml?ContentType=application/vnd.openxmlformats-officedocument.wordprocessingml.endnotes+xml">
        <DigestMethod Algorithm="http://www.w3.org/2000/09/xmldsig#sha1"/>
        <DigestValue>jLZZMZXCda/U9UwVS2EHKs/FEX4=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eeRZ0OKBJS1OC5k7dTuknuI2Cj0=</DigestValue>
      </Reference>
      <Reference URI="/word/footnotes.xml?ContentType=application/vnd.openxmlformats-officedocument.wordprocessingml.footnotes+xml">
        <DigestMethod Algorithm="http://www.w3.org/2000/09/xmldsig#sha1"/>
        <DigestValue>CRerkM2q3Aa2rhrdoFKF2UVywes=</DigestValue>
      </Reference>
      <Reference URI="/word/header1.xml?ContentType=application/vnd.openxmlformats-officedocument.wordprocessingml.header+xml">
        <DigestMethod Algorithm="http://www.w3.org/2000/09/xmldsig#sha1"/>
        <DigestValue>e199G9Fs2eeDeq0VJRzCUxgywzo=</DigestValue>
      </Reference>
      <Reference URI="/word/header2.xml?ContentType=application/vnd.openxmlformats-officedocument.wordprocessingml.header+xml">
        <DigestMethod Algorithm="http://www.w3.org/2000/09/xmldsig#sha1"/>
        <DigestValue>rOJGo+chn2AbZr5gJVyueDrpd+M=</DigestValue>
      </Reference>
      <Reference URI="/word/media/image1.emf?ContentType=image/x-emf">
        <DigestMethod Algorithm="http://www.w3.org/2000/09/xmldsig#sha1"/>
        <DigestValue>Ht1cG4wDLWPvMaHDyE+yCiWT8bc=</DigestValue>
      </Reference>
      <Reference URI="/word/media/image2.emf?ContentType=image/x-emf">
        <DigestMethod Algorithm="http://www.w3.org/2000/09/xmldsig#sha1"/>
        <DigestValue>q9ZBEegLekPAuih7OHRWtByaDI0=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b06KY22VJhpoBbQgei7qjNff/AU=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2022-03-09T08:00:21Z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FaMO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ZwoHg4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sV0l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Dpg/O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JDXhx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CAXJ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KqdG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Cc6wb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gE6Ej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CkSty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W5gdCYBAQEBAQEBAQEBAQEBbgI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HqxrAQEBAQEBAQEBAQEBAWF6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S5McgEBAQEBAQEBAQEBAQF9VG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OhbFHDgEBAQEBAQEBAQEfrYd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MRmQ4BAQEBAQEBAQEBAXGvr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KVcIUBAQEBAQEBAQEBAQF8h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lZygwEBAQEBAQEBAQEBZ304i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OGwQcAgIBAQIdHh8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RkMExo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FhcXGA4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DgISExQVDgI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ODwQQEQI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KCwwNAQI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YHCAk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wQF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gI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BGAAAAFAAAAAgAAABUTlBQBwEAAEwAAABkAAAAAAAAAAAAAACXAAAATAAAAAAAAAAAAAAAmA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2022-03-09T08:00:21Z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LAsAACBFTUYAAAEAwKoAALkAAAAF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cKB4O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sV0l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mD85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Q14cb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XJoj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p0b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nOsG20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6Ej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RK3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uYHQmAQEBAQEBAQEBAQEBAW4C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HqxrAQEBAQEBAQEBAQEBAWF6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LkxyAQEBAQEBAQEBAQEBAX1U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oWxRw4BAQEBAQEBAQEBH62HS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RmQ4BAQEBAQEBAQEBAXGvr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pVwhQEBAQEBAQEBAQEBAXyEG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JWcoMBAQEBAQEBAQEBAWd9OIk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GwQcAgIBAQIdHh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QwTG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YXFxgO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ISExQVDg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PBBAR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gsMDQE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HCA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</Object>
  <Object Id="idInvalidSigLnImg">AQAAAGwAAAAAAAAAAAAAAD8BAACfAAAAAAAAAAAAAABmFgAALAsAACBFTUYAAAEAvLAAAMwAAAAFAAAAAAAAAAAAAAAAAAAAgAcAADgEAABYAQAAwQAAAAAAAAAAAAAAAAAAAMA/BQDo8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A8BQB4FdrhlLAHgMpVzYJyDAHCsDwFcrg8BzgP3dqJh7HcgJywBSBIKdLxh7HcgAAAAuFosAQAAAAAgJywBICcsARD+SnMAAAAAcGD4cgkAAAAAAAAAAAAAAAAAAAAAAAAAWOUrAQAAAAAAAAAAAAAAAAAAAAAAAAAAAAAAAAAAxKAAAAAAxK0PAekC93YUrA8BAAAAAPUC93YAAAAA8////wAAAAAAAAAAAAAAACoto7hcrA8BLYNLdwAAAXYAAA8BCQAAAAAAAADRjUp3QElqcwkAAABorQ8BaK0PAQACAAD8////AQAAAAAAAAAAAAAAAAAAAAAAAAD41OF3ZHYACAAAAAAlAAAADAAAAAEAAAAYAAAADAAAAP8AAAISAAAADAAAAAEAAAAeAAAAGAAAACoAAAAFAAAAiwAAABYAAAAlAAAADAAAAAEAAABUAAAAtAAAACsAAAAFAAAAiQAAABUAAAABAAAAVVWPQYX2jk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8BomHsdyAnLAEJAAAAvGHsdwkAAAB4aCwBAAAAACAnLAEgJywBtiKVcwAAAABASWpzCQAAAAAAAAAAAAAAAAAAAAAAAABY5SsBAAAAAAAAAAAAAAAAAAAAAAAAAAAAAAAAAAAAAAAAAAAAAAAAAAAAAAAAAAAAAAAAAAAAAAAAAAAAAAAAAO4PAXZso7hoZvZ39O4PAQjS6HcgJywBQElqcwAAAAAY0+h3//8AAAAAAAD70+h3+9PodyTvDwEAAAAAAAAAANGNSncAAAAABwAAAFTvDwFU7w8BAAIAAPz///8BAAAAAAAAAAAAAAAAAAAAAAAAAAAAAAAA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nCgeDg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bFdJQ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pg/O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kNeHG0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FyaI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qdG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JzrBtt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OhIw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kSty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mB0JgEBAQEBAQEBAQEBAQFuAg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6sawEBAQEBAQEBAQEBAQFheg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S5McgEBAQEBAQEBAQEBAQF9VG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6FsUcOAQEBAQEBAQEBAR+th0k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jEZkOAQEBAQEBAQEBAQFxr64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VcIUBAQEBAQEBAQEBAQF8hBs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VnKDAQEBAQEBAQEBAQFnfTiJ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hsEHAICAQECHR4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kMEx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WFxcYD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4CEhMUFQ4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DwQQE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oLDA0B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Bwg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kYAAAAUAAAACAAAAFROUFAHAQ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yow8M4ghgDWTW4PEuPWNoiUapLK0aVEDnjaLET2tXsM=</DigestValue>
    </Reference>
    <Reference Type="http://www.w3.org/2000/09/xmldsig#Object" URI="#idOfficeObject">
      <DigestMethod Algorithm="http://www.w3.org/2001/04/xmlenc#sha256"/>
      <DigestValue>qTYIbZNJIQxswJJpAb0eDrheyVHPoOnNBQ4W6KJ9+jI=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/vupxxp3j4TTk11B9jNJRYfI6R11hreKmNLvkujjYtw=</DigestValue>
    </Reference>
    <Reference Type="http://www.w3.org/2000/09/xmldsig#Object" URI="#idValidSigLnImg">
      <DigestMethod Algorithm="http://www.w3.org/2001/04/xmlenc#sha256"/>
      <DigestValue>H9OaZr09ohta+LT+Ph2GiHOHbluQIX+B37rdFjYJfUs=</DigestValue>
    </Reference>
    <Reference Type="http://www.w3.org/2000/09/xmldsig#Object" URI="#idInvalidSigLnImg">
      <DigestMethod Algorithm="http://www.w3.org/2001/04/xmlenc#sha256"/>
      <DigestValue>1l0WgqQDqKsDoD17dK8QcjsZMGFtTAi+xKsAJD1vl/Q=</DigestValue>
    </Reference>
  </SignedInfo>
  <SignatureValue>cABJM/2Dx7sYNWqsVjXwPTX1hQRaY0NGMxXUZBBjDdzkReXbre1qv9bTgPy4L7nmS8xxJH+PfVzm
K+4SBMjW/IKPbmTN4EKLcocQ3+vEekyvq52TjGiUMa9+1d0jKlnCN7R14QXx0Cjex6X/q+erG/gZ
/MQlz1+taCtb0qQYHp1K5gji8L1GVf6S1W8sfG77P6Z90Xts8QR8bkkm+Zd4hks9p6CI9PmNEQV1
CQe8ZpFzfd1Qi9ZVUZniQSAnabM1Vj53Luelbj+mMDYyb4JFZRzuJJKJ12pPkMB9hfzjYVv27pb6
7V/kHSTechyNJgevtTMBAXbSwQn57ys9i+XdmQ==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9x2mzLzqF4HLTt1VZOx+a7YlO4afebyfKkF1YFvLF5k=</DigestValue>
      </Reference>
      <Reference URI="/word/endnotes.xml?ContentType=application/vnd.openxmlformats-officedocument.wordprocessingml.endnotes+xml">
        <DigestMethod Algorithm="http://www.w3.org/2001/04/xmlenc#sha256"/>
        <DigestValue>Bc2AQFDqPmV7zzr1xMiJ4lOibUYyuP5pTieSNIReELg=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yq3DdhF/P4Bn9MEBRiYqXI/d70MfWx+0CNdpyD7nk3c=</DigestValue>
      </Reference>
      <Reference URI="/word/footnotes.xml?ContentType=application/vnd.openxmlformats-officedocument.wordprocessingml.footnotes+xml">
        <DigestMethod Algorithm="http://www.w3.org/2001/04/xmlenc#sha256"/>
        <DigestValue>KBTDsuBraAdnGstRIv/3xlo1L5kbTmFteoksr0tsjoI=</DigestValue>
      </Reference>
      <Reference URI="/word/header1.xml?ContentType=application/vnd.openxmlformats-officedocument.wordprocessingml.header+xml">
        <DigestMethod Algorithm="http://www.w3.org/2001/04/xmlenc#sha256"/>
        <DigestValue>cgh8uWrBgT5CEKNWsjs9un4NwZo6wLzbB2CQEs2hZk0=</DigestValue>
      </Reference>
      <Reference URI="/word/header2.xml?ContentType=application/vnd.openxmlformats-officedocument.wordprocessingml.header+xml">
        <DigestMethod Algorithm="http://www.w3.org/2001/04/xmlenc#sha256"/>
        <DigestValue>q6yVblnJhSq2SIXjo2IvwM5YCubUvrEKYivhHJHptmU=</DigestValue>
      </Reference>
      <Reference URI="/word/media/image1.emf?ContentType=image/x-emf">
        <DigestMethod Algorithm="http://www.w3.org/2001/04/xmlenc#sha256"/>
        <DigestValue>V4GcH2g21z/HUlUAiblFCBWYO2me8ymsYxaKL8GzhOc=</DigestValue>
      </Reference>
      <Reference URI="/word/media/image2.emf?ContentType=image/x-emf">
        <DigestMethod Algorithm="http://www.w3.org/2001/04/xmlenc#sha256"/>
        <DigestValue>Erw9zr49crwhzYhYOdsvIEOtddVYpGj1pXTnJUeDZrA=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z5qxAJ0oqiVl6C0a0H+HZOIgnwaOpEJZZloiraLdKRU=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2022-03-11T10:34:35Z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9PT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C2tv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Aq4gz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AAEq////////////////////////////////4P///3///////////////////////////////+AAAAD////////////////////////////////gMH8I////////////////////////////////4P///////////////////////////////////+D///9////////////////////////////////g////////////////////////////////////4P///////////////////////////////////+D////////////////////////////////////g////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2022-03-11T10:34:35Z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M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TAKJhQHfgJ9EACQAAALxhQHcJAAAASFPRAAAAAADgJ9EA4CfRALYicm4AAAAAQElHbgkAAAAAAAAAAAAAAAAAAAAAAAAAgOHQAAAAAAAAAAAAAAAAAAAAAAAAAAAAAAAAAAAAAAAAAAAAAAAAAAAAAAAAAAAAAAAAAAAAAAAAAAAAAAAAAEDwkwCVRUqlaGZKdzTxkwAI0jx34CfRAEBJR24AAAAAGNM8d///AAAAAAAA+9M8d/vTPHdk8ZMAAAAAAAAAAAARjDZ2AAAAAAcAAACU8ZMAlPGT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AACBEyGxAAAAABiZkwCdrQx2xhMAANiYkwCBEyGxgROxAAAAAADMnJMAxhMQ//////84PAAAChAKAJyGsRQAAAAAgROx//////84PAAAIbEBAAAAGBsAAAAAnD0pdylPCnaBEyGxNK1vDQEAAAD/////AAAAAPhwdg5EnZMAAAAAAPhwdg7wmvMYOk8KdgAAGBuBEyGxAQAAADStbw34cHYOAAAAAAAAAACBE7EARJ2TAIETsf//////ODwAAAAAAQAAABgbAAAAAP////+0mZMApi4OdoETIbFwzkMZCgAAABAAAAADAQAAvAcAABwAAAEAAAAAAQAAAPjUkHZ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AAAAP///////////////////////////////8CA/4D////////////////////////////////AAAAAf///////////////////////////////wAAAAP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/38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8GQAAAAcKDQcKDQcJDQ4WMShFrjFU1TJV1gECBAIDBAECBQoRKyZBowsTMQEAAAAAfqbJd6PIeqDCQFZ4JTd0Lk/HMVPSGy5uFiE4GypVJ0KnHjN9AAABnxkAAACcz+7S6ffb7fnC0t1haH0hMm8aLXIuT8ggOIwoRKslP58cK08AAAEBAAAAAMHg9P///////////+bm5k9SXjw/SzBRzTFU0y1NwSAyVzFGXwEBAtQICA8mnM/u69/SvI9jt4tgjIR9FBosDBEjMVTUMlXWMVPRKUSeDxk4AAAAAQAAAADT6ff///////+Tk5MjK0krSbkvUcsuT8YVJFoTIFIrSbgtTcEQHEdoGQAAAJzP7vT6/bTa8kRleixHhy1Nwi5PxiQtTnBwcJKSki81SRwtZAgOIwE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CTAAAjlnb4U9EA4DJybsBr1QCwrpMAnLCTAM4DDHaiYUB34CfRAA4OCvi8YUB3IAAAAChP0QAAAAAA4CfRAOAn0QAQ/vZtAAAAAHBgpG0JAAAAAAAAAAAAAAAAAAAAAAAAAIDh0AAAAAAAAAAAAAAAAAAAAAAAAAAAAAAAAAAAAEUCAAAAAASwkwDpAgx2VK6TAAAAAAD1Agx2AAAAAPX///8AAAAAAAAAAAAAAABJBEqlnK6TAF2BN3YAAJJ2AACTAAkAAAAAAAAAEYw2dkBJR24JAAAAqK+TAKivkwAAAgAA/P///wEAAAAAAAAAAAAAAAAAAAAAAAAA+NSQdm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CTAKJhQHfgJ9EACQAAALxhQHcJAAAASFPRAAAAAADgJ9EA4CfRALYicm4AAAAAQElHbgkAAAAAAAAAAAAAAAAAAAAAAAAAgOHQAAAAAAAAAAAAAAAAAAAAAAAAAAAAAAAAAAAAAAAAAAAAAAAAAAAAAAAAAAAAAAAAAAAAAAAAAAAAAAAAAEDwkwCVRUqlaGZKdzTxkwAI0jx34CfRAEBJR24AAAAAGNM8d///AAAAAAAA+9M8d/vTPHdk8ZMAAAAAAAAAAAARjDZ2AAAAAAcAAACU8ZMAlPGT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MAZAEAAAAAAAAAAAAAdIaxFCSZkwAQm5MAzgMMdjnSYLaQ5dBtqQ4KYAAAAACQ5dBtpnmlbcAT3wBImJMArJiTAAujy23/////mJiTANK7p21QIKxtBrynbUcfpm1ZH6Zt9dJgtpDl0G3V0mC2wJiTALO7p21AxokUAAAAAAAARQLomJMAeJqTAOkCDHbImJMAAgAAAPUCDHYcqNBt4P///wAAAAAAAAAAAAAAAJABAAAAAAABAAAAAGEAcgAAAAAAAAAAABGMNnYAAAAABgAAAByakwAcmpM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AAABEyEiAAAAABiZkwCdrQx2xhMAANiYkwABEyEiARMiAAAAAADMnJMAxhMQ//////84PAAAChAKAJyGsRQAAAAAARMi//////84PAAAISIBAAAAGBsAAAAAnD0pdylPCnYBEyEiNK1vDQEAAAD/////AAAAALD0dg5EnZMAAAAAALD0dg44kvMYOk8KdgAAGBsBEyEiAQAAADStbw2w9HYOAAAAAAAAAAABEyIARJ2TAAETIv//////ODwAAAAAAQAAABgbAAAAAP////+0mZMApi4OdgETISK4W0sZEQAAABAAAAADAQAAvAcAABwAAAEAAAAAAQAAAPjUkHZ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////////////////////////////////////wP///////////////////////////////////8D///9////////////////////////////////A////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CA/4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hijstoebehoren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6XAYHYSFKZVE-185-212</_dlc_DocId>
    <_dlc_DocIdUrl xmlns="341ef2d6-d38c-4729-b0bd-8f06d6b35472">
      <Url>http://units.mil.intra/sites/DGMR/MGT/R/CTL/_layouts/DocIdRedir.aspx?ID=6XAYHYSFKZVE-185-212</Url>
      <Description>6XAYHYSFKZVE-185-212</Description>
    </_dlc_DocIdUrl>
  </documentManagement>
</p:properties>
</file>

<file path=customXml/item2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2D3C4B0C-1AD3-4954-B42A-D85D343A4625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sharepoint/v3"/>
    <ds:schemaRef ds:uri="http://purl.org/dc/dcmitype/"/>
    <ds:schemaRef ds:uri="http://purl.org/dc/terms/"/>
    <ds:schemaRef ds:uri="http://schemas.openxmlformats.org/package/2006/metadata/core-properties"/>
    <ds:schemaRef ds:uri="http://www.w3.org/XML/1998/namespace"/>
    <ds:schemaRef ds:uri="341ef2d6-d38c-4729-b0bd-8f06d6b35472"/>
    <ds:schemaRef ds:uri="http://schemas.microsoft.com/sharepoint/v4"/>
    <ds:schemaRef ds:uri="http://schemas.microsoft.com/sharepoint/v3/fields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868705C-BF49-4CAB-AE89-F04643AA1FF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F28D92A5-09FA-4167-8158-7E53AA2B853F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6</TotalTime>
  <Pages>1</Pages>
  <Words>255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hijstoebehoren - periodiek</vt:lpstr>
    </vt:vector>
  </TitlesOfParts>
  <Company>DTT</Company>
  <LinksUpToDate>false</LinksUpToDate>
  <CharactersWithSpaces>1657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hijstoebehoren - periodiek</dc:title>
  <dc:creator>Jean-Michel.VanHelleputte@mil.be</dc:creator>
  <cp:lastModifiedBy>Hinskens Ervin</cp:lastModifiedBy>
  <cp:revision>5</cp:revision>
  <cp:lastPrinted>2016-12-15T08:50:00Z</cp:lastPrinted>
  <dcterms:created xsi:type="dcterms:W3CDTF">2017-01-25T10:47:00Z</dcterms:created>
  <dcterms:modified xsi:type="dcterms:W3CDTF">2022-03-09T08:00:00Z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4525f6d7-d970-4f97-bf5d-590252c9beaf</vt:lpwstr>
  </property>
</Properties>
</file>