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/ </w:t>
      </w:r>
      <w:r w:rsidR="00C973BA" w:rsidRPr="000D206A">
        <w:rPr>
          <w:rFonts w:ascii="Arial" w:hAnsi="Arial" w:cs="Arial"/>
          <w:strike/>
          <w:lang w:val="nl-BE"/>
        </w:rPr>
        <w:t>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7EC638AC" w:rsidR="00333BD4" w:rsidRPr="009E0459" w:rsidRDefault="002B0D6A" w:rsidP="009426CA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9426CA">
              <w:rPr>
                <w:rFonts w:ascii="Arial" w:hAnsi="Arial" w:cs="Arial"/>
                <w:lang w:val="nl-BE"/>
              </w:rPr>
              <w:t>02-09</w:t>
            </w:r>
            <w:r w:rsidR="000D206A">
              <w:rPr>
                <w:rFonts w:ascii="Arial" w:hAnsi="Arial" w:cs="Arial"/>
                <w:lang w:val="nl-BE"/>
              </w:rPr>
              <w:t>-2020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1EB07DA0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0D206A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504F7F40" w:rsidR="00303142" w:rsidRPr="009E0459" w:rsidRDefault="00303142" w:rsidP="009426CA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9426CA">
              <w:rPr>
                <w:rFonts w:ascii="Arial" w:hAnsi="Arial" w:cs="Arial"/>
                <w:lang w:val="nl-BE" w:eastAsia="fr-FR"/>
              </w:rPr>
              <w:t>02-12</w:t>
            </w:r>
            <w:r w:rsidR="000D206A">
              <w:rPr>
                <w:rFonts w:ascii="Arial" w:hAnsi="Arial" w:cs="Arial"/>
                <w:lang w:val="nl-BE" w:eastAsia="fr-FR"/>
              </w:rPr>
              <w:t>-2020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4309C9EF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265BFF">
              <w:rPr>
                <w:rFonts w:ascii="Arial" w:hAnsi="Arial" w:cs="Arial"/>
                <w:lang w:val="nl-BE"/>
              </w:rPr>
              <w:t>Vorklift  frontaal electrisch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1F4FD5A2" w:rsidR="008A225E" w:rsidRPr="009E0459" w:rsidRDefault="008A225E" w:rsidP="00D41C11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265BFF">
              <w:rPr>
                <w:rFonts w:ascii="Arial" w:hAnsi="Arial" w:cs="Arial"/>
                <w:lang w:val="nl-BE"/>
              </w:rPr>
              <w:t>4</w:t>
            </w:r>
            <w:r w:rsidR="00D41C11">
              <w:rPr>
                <w:rFonts w:ascii="Arial" w:hAnsi="Arial" w:cs="Arial"/>
                <w:lang w:val="nl-BE"/>
              </w:rPr>
              <w:t>98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6AFD3434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265BFF">
              <w:rPr>
                <w:rFonts w:ascii="Arial" w:hAnsi="Arial" w:cs="Arial"/>
                <w:lang w:val="nl-BE"/>
              </w:rPr>
              <w:t>Jungheinrich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593AD28B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265BFF">
              <w:rPr>
                <w:rFonts w:ascii="Arial" w:hAnsi="Arial" w:cs="Arial"/>
                <w:lang w:val="nl-BE"/>
              </w:rPr>
              <w:t>2002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4242D0DD" w:rsidR="008A225E" w:rsidRPr="009E0459" w:rsidRDefault="008A225E" w:rsidP="00265BFF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265BFF">
              <w:rPr>
                <w:rFonts w:ascii="Arial" w:hAnsi="Arial" w:cs="Arial"/>
                <w:lang w:val="nl-BE"/>
              </w:rPr>
              <w:t>EFG-V20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E6FB3A2" w:rsidR="008A225E" w:rsidRPr="009E0459" w:rsidRDefault="008A225E" w:rsidP="009426CA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</w:t>
            </w:r>
            <w:r w:rsidR="009426CA">
              <w:rPr>
                <w:rFonts w:ascii="Arial" w:hAnsi="Arial" w:cs="Arial"/>
                <w:lang w:val="nl-BE"/>
              </w:rPr>
              <w:t>1572</w:t>
            </w:r>
            <w:r w:rsidRPr="009E0459">
              <w:rPr>
                <w:rFonts w:ascii="Arial" w:hAnsi="Arial" w:cs="Arial"/>
                <w:lang w:val="nl-BE"/>
              </w:rPr>
              <w:t xml:space="preserve"> 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6AEF0E83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B84D4A">
              <w:rPr>
                <w:rFonts w:ascii="Arial" w:hAnsi="Arial" w:cs="Arial"/>
                <w:lang w:val="nl-BE"/>
              </w:rPr>
              <w:t>89923947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265BFF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7877B997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414C34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6FE9FC61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H16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7BD30952" w:rsidR="00265BFF" w:rsidRPr="009E0459" w:rsidRDefault="000D206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37C8EB3A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709E99BF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4E66387C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H23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2535578D" w:rsidR="00265BFF" w:rsidRPr="009E0459" w:rsidRDefault="000D206A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265BFF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36EB486E" w:rsidR="00265BFF" w:rsidRPr="009E0459" w:rsidRDefault="007325B0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2A7EE6D5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4286B0E0" w:rsidR="00265BFF" w:rsidRPr="009E0459" w:rsidRDefault="00265BFF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H30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6CD5244" w:rsidR="00265BFF" w:rsidRPr="009E0459" w:rsidRDefault="00C74007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N</w:t>
            </w:r>
            <w:r w:rsidR="000D206A"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25A2C36C" w:rsidR="00F8356B" w:rsidRPr="009E0459" w:rsidRDefault="000D206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2E6123C4" w:rsidR="00F8356B" w:rsidRPr="009E0459" w:rsidRDefault="000D206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6A569828" w:rsidR="00F8356B" w:rsidRPr="009F6C9E" w:rsidRDefault="000D206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3577E4DC" w:rsidR="002952F0" w:rsidRPr="00DB1730" w:rsidRDefault="009426CA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1.9: Lek linker kantelcilinder (OBS)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74A3BC6D" w:rsidR="002952F0" w:rsidRPr="00DB1730" w:rsidRDefault="009426CA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9426CA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66F64B44" w:rsidR="002952F0" w:rsidRPr="009E0459" w:rsidRDefault="006C5621" w:rsidP="00F441ED">
            <w:pPr>
              <w:rPr>
                <w:rFonts w:ascii="Arial" w:hAnsi="Arial" w:cs="Arial"/>
                <w:lang w:val="nl-BE" w:eastAsia="fr-FR"/>
              </w:rPr>
            </w:pPr>
            <w:r w:rsidRPr="006C5621">
              <w:rPr>
                <w:rFonts w:ascii="Arial" w:hAnsi="Arial" w:cs="Arial"/>
                <w:lang w:val="nl-BE" w:eastAsia="fr-FR"/>
              </w:rPr>
              <w:t>Tweesprong van kettingen Crosby 4.5t H30 NIET AANGEBODEN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9426CA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9426CA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9426CA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22F1CAE9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0D206A">
        <w:rPr>
          <w:rFonts w:ascii="Arial" w:hAnsi="Arial" w:cs="Arial"/>
          <w:b/>
          <w:u w:val="none"/>
          <w:lang w:val="nl-BE"/>
        </w:rPr>
        <w:t xml:space="preserve">: </w:t>
      </w:r>
      <w:r w:rsidR="009426CA">
        <w:rPr>
          <w:rFonts w:ascii="Arial" w:hAnsi="Arial" w:cs="Arial"/>
          <w:b/>
          <w:u w:val="none"/>
          <w:lang w:val="nl-BE"/>
        </w:rPr>
        <w:t>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6B5EC163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9426CA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6D8B2513" w:rsidR="0072620D" w:rsidRPr="009E0459" w:rsidRDefault="009426CA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9426CA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9426CA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1659A5BD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426CA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9426CA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3F841EC1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9426CA">
      <w:rPr>
        <w:rFonts w:ascii="Arial" w:hAnsi="Arial" w:cs="Arial"/>
        <w:sz w:val="22"/>
        <w:szCs w:val="22"/>
        <w:lang w:val="fr-BE"/>
      </w:rPr>
      <w:t>20200902</w:t>
    </w:r>
    <w:r w:rsidR="003E76ED" w:rsidRPr="00F901D7">
      <w:rPr>
        <w:rFonts w:ascii="Arial" w:hAnsi="Arial" w:cs="Arial"/>
        <w:sz w:val="22"/>
        <w:szCs w:val="22"/>
        <w:lang w:val="fr-BE"/>
      </w:rPr>
      <w:t>_BU_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265BFF">
      <w:rPr>
        <w:rFonts w:ascii="Arial" w:hAnsi="Arial" w:cs="Arial"/>
        <w:sz w:val="22"/>
        <w:szCs w:val="22"/>
        <w:lang w:val="fr-BE"/>
      </w:rPr>
      <w:t>V284</w:t>
    </w:r>
    <w:r w:rsidR="00D41C11">
      <w:rPr>
        <w:rFonts w:ascii="Arial" w:hAnsi="Arial" w:cs="Arial"/>
        <w:sz w:val="22"/>
        <w:szCs w:val="22"/>
        <w:lang w:val="fr-BE"/>
      </w:rPr>
      <w:t>98</w:t>
    </w:r>
    <w:r w:rsidR="003D3264">
      <w:rPr>
        <w:rFonts w:ascii="Arial" w:hAnsi="Arial" w:cs="Arial"/>
        <w:sz w:val="22"/>
        <w:szCs w:val="22"/>
        <w:lang w:val="fr-BE"/>
      </w:rPr>
      <w:t>-</w:t>
    </w:r>
    <w:r w:rsidR="0071593A" w:rsidRPr="0071593A">
      <w:rPr>
        <w:rFonts w:ascii="Arial" w:hAnsi="Arial" w:cs="Arial"/>
        <w:sz w:val="22"/>
        <w:szCs w:val="22"/>
        <w:lang w:val="fr-BE"/>
      </w:rPr>
      <w:t>Jungheinrich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D206A"/>
    <w:rsid w:val="000E3C45"/>
    <w:rsid w:val="00105381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65BFF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3264"/>
    <w:rsid w:val="003D521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7E90"/>
    <w:rsid w:val="004A7F83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4507E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5621"/>
    <w:rsid w:val="006C6A2B"/>
    <w:rsid w:val="006D72C5"/>
    <w:rsid w:val="006E5290"/>
    <w:rsid w:val="006E7F90"/>
    <w:rsid w:val="0070182F"/>
    <w:rsid w:val="00703EFF"/>
    <w:rsid w:val="0070514B"/>
    <w:rsid w:val="00710EF4"/>
    <w:rsid w:val="0071593A"/>
    <w:rsid w:val="00715FF3"/>
    <w:rsid w:val="00724715"/>
    <w:rsid w:val="00725BB6"/>
    <w:rsid w:val="0072620D"/>
    <w:rsid w:val="007325B0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26CA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01C9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4D4A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520FE"/>
    <w:rsid w:val="00C54963"/>
    <w:rsid w:val="00C57E07"/>
    <w:rsid w:val="00C62DA6"/>
    <w:rsid w:val="00C74007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1C11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39339328"/>
  <w15:docId w15:val="{EFF81DB1-0339-4AA7-9721-0FB598B6C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j5tuyMXFzIEkNKOXJ0uBH5QujH4=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FrRDlLWVdPzUxI8st5S0gS2AAiI=</DigestValue>
    </Reference>
    <Reference Type="http://www.w3.org/2000/09/xmldsig#Object" URI="#idValidSigLnImg">
      <DigestMethod Algorithm="http://www.w3.org/2000/09/xmldsig#sha1"/>
      <DigestValue>rnUhNDMmEOEgtriagtFeKJI42vI=</DigestValue>
    </Reference>
    <Reference Type="http://www.w3.org/2000/09/xmldsig#Object" URI="#idInvalidSigLnImg">
      <DigestMethod Algorithm="http://www.w3.org/2000/09/xmldsig#sha1"/>
      <DigestValue>ACRVMgOeKMK2tedl7Q/S2hWYFmM=</DigestValue>
    </Reference>
  </SignedInfo>
  <SignatureValue>5//rXWa+m5JGDsD1H4UQ3DqWkrtoIXGGJMvPlAa1wohUVl5IIqEszC+RmH6K6HaZYMvdPnb9HVLd
qpBRxfGfOtzbtRDN9ArxAZO8ki9rXUAtNIEPAdjsoLdl65K5ou3OQisHxdItwIDhCf7EkH5a5jg9
CmCGg//fq6BrpPWexvZd2i8Z/+p+docGoxGHVjERvS0fTBjDcrOqDWBvkZQw0yCRcQyaJcwtS8AR
X+AKm+q7rggYppW3B/pjcyy68M0m2l0+z2eJiipO7yX37zu1J6U3mYYl/0QsvCgqTNrZfOfLX9OQ
rjT0MLECuGIBzsCBH6Q2ksVLVZJgZBqJLOi3cQ==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QLFZ8oHm8hMRvt/nnWPkBSI8i/M=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nlTVOvvKZ3K5G1C8Pa6VugJPJBw=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JVT+1lzFrHEri5XVHELaAU0hl8U=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L4Q9AJ6z6E+HXwibaDqeUmvPI7Q=</DigestValue>
      </Reference>
      <Reference URI="/word/media/image2.emf?ContentType=image/x-emf">
        <DigestMethod Algorithm="http://www.w3.org/2000/09/xmldsig#sha1"/>
        <DigestValue>S+iUYuwNm4gugZsN5AS3unqCDSE=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0Nu8KyHjQXPj9X4CK89M/+G9syk=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2020-09-04T10:37:50Z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2020-09-04T10:37:50Z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AAAAAAAAAAAAAAAAAAAAAAAANgEKf7YlNcAxUdVb6CBIwwgKHQNQAj6CwAAAAA4ldcAbJ0PdcwIAAAQldcAEBsvCUAI+gtxDSERcl/mbnENEf//////pDUAACERAQBACPoLAAAAAMwIVf//////pDUAAApVCgBESGwVAAAAAAAAeHZ+shF1cQ0hETQHdQ0BAAAA/////wAAAABkKtMVeJnXAAAAAABkKtMVQJHkFY+yEXVxDSERAPwAAAEAAAAAAHUNZCrTFQAAAAAA3AAAAQAAAAAAAABxDREAAQAAAADYAAB4mdcAcQ0R//////+kNQAAIREBAEAI+gsA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AAACQAAAAAAAAAQ/e90gCl+b4iq1wB4eukAHdsPdVAAAAAsqtcAAAAAAEiq1wAeVU13SKrXAL5VTXcJAAAAOHLpAOlVTXeUqtcAOHLpAMD9M28AAAAAwP0zb9AHwAA4cukAAAAAAAAAAAAAAAAAAAAAAJjw6AAAAAAAAAAAAAAAHjcAAAAA3KvXAEnaD3UsqtcAAAAAAFXaD3UAAAAA9f///wAAAAAAAAAAAAAAAKLslc10qtcA8bBmdgAA7XQAANcACQAAAAAAAABmQWd2QElTb1QGdv8JAAAAgKvXAORdXXYB2AAAgKvX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IA/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3vdIApfm+IqtcAeHrpAB3bD3VQAAAALKrXAAAAAABIqtcAHlVNd0iq1wC+VU13CQAAADhy6QDpVU13lKrXADhy6QDA/TNvAAAAAMD9M2/QB8AAOHLpAAAAAAAAAAAAAAAAAAAAAACY8OgAAAAAAAAAAAAAAB43AAAAANyr1wBJ2g91LKrXAAAAAABV2g91AAAAAPX///8AAAAAAAAAAAAAAACi7JXNdKrXAPGwZnYAAO10AADXAAkAAAAAAAAAZkFndkBJU29UBnb/CQAAAICr1wDkXV12AdgAAICr1w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FAAAAAnmwAAAADYdRjs1wAeVU13GOzXAL5VTXcJAAAAOHLpAOlVTXdk7NcAOHLpAFYZfm8AAAAAVhl+byAAAAA4cukAAAAAAAAAAAAAAAAAAAAAAJjw6AAAAAAAAAAAAAAAAAAAAAAAAAAAAAAAAAAAAAAAAAAAAAAAAAAAAAAAAAAAAAAAAAAAAAAAAAAAAAAAAADI7dcARq2VzQzt1wCiLUh3AAAAAAEAAABk7NcA//8AAAAAAABcMEh3AAAAAAAAAABmQWd2QO3XAFQGdv8HAAAAbO3XAORdXXYB2AAAbO3XAAAAAAAAAAAAAAAAAAAAAAAAAAAAOHLp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NcAZAEAAAAAAAAAAAAAHEhsFfyU1wDoltcAHdsPdQotKf6glNcAAAAAAAAAAADo5A1vp3nibnjp9gAglNcAhJTXAO+iCG//////cJTXANK75G5QIOluBrzkbkYf425YH+Nu1i0p/ujkDW82LSn+mJTXALO75G6IqHsNAAAAAAAAHjfAlNcAUJbXAEnaD3WglNcAAgAAAFXaD3V4pw1v4P///wAAAAAAAAAAAAAAAJABAAAAAAABAAAAAGEAcgAAAAAAAAAAAGZBZ3YAAAAAVAZ2/wYAAAD0ldcA5F1ddgHYAAD0ldc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AAAK0AoAAAAAAAAAAAAAAAAAAAAAAJoWAf2AYGcNEQAAAEAhFB1ACPoLAAAAADiV1wBsnQ91zAgAABCV1wAQGy8JQAj6C1sYIfzwmdcAWxj8//////+kNQAAIfwBAEAI+gsAAAAAzAhV//////+kNQAAClUKAERIbBUAAAAAAAB4dn6yEXVbGCH8NAd1DQEAAAD/////AAAAAKDy0hV4mdcAAAAAAKDy0hWIiOQVj7IRdVsYIfwA/AAAAQAAAAAAdQ2g8tIVAAAAAADcAAABAAAAAAAAAFsY/AABAAAAANgAAHiZ1wBbGPz//////6Q1AAAh/AEAQAj6CwA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JnAC8bQkQ9scBZLct57URiPXTW0JBgDf1Y183h72yks=</DigestValue>
    </Reference>
    <Reference Type="http://www.w3.org/2000/09/xmldsig#Object" URI="#idOfficeObject">
      <DigestMethod Algorithm="http://www.w3.org/2001/04/xmlenc#sha256"/>
      <DigestValue>NfXSIKdFvSIF+9bDJ4Vb7cSx3GWS6sYwoRlcLAfxPNM=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WiEA1ysyb2wR9acC+rEmi4MsEhfXeawSA9U0TwrIYyA=</DigestValue>
    </Reference>
    <Reference Type="http://www.w3.org/2000/09/xmldsig#Object" URI="#idValidSigLnImg">
      <DigestMethod Algorithm="http://www.w3.org/2001/04/xmlenc#sha256"/>
      <DigestValue>4dJlzVBo2FOT403su5w8uQrYZZiAKcaspxSAYeLGn9w=</DigestValue>
    </Reference>
    <Reference Type="http://www.w3.org/2000/09/xmldsig#Object" URI="#idInvalidSigLnImg">
      <DigestMethod Algorithm="http://www.w3.org/2001/04/xmlenc#sha256"/>
      <DigestValue>dg9ShrZD2SI43c2yuDSikDWG7U2ZB4+eODBXQRBuVCc=</DigestValue>
    </Reference>
  </SignedInfo>
  <SignatureValue>LNIVI6k7supuDRR01ilwCtF3u49tZ8E5Mg0jLhqbRDskUsLXqHnfVUB0YGht2uN4f+fptRDr5JB8
ZMJ8XhpJO0ALrkaO8TvdGmC2Tu+19l/z3Ie0uFoq7ucoVZlm+B8Ka2dG5FbFmpEF47D12ThpSC5x
YmoruqF9P/2XEyDTkPAUndd//1ChjiiJHkGMkGv8O/9ohoQDMaO23PC1uB8M7VdQjELTj8aROpIM
0uPbeJ54fsEB5FpypdSHmrHjoOR0EFOi6+QpgTDzfocdY+Sud2JWKc0vwYbaXvLa6vjDPe9qD9SE
NjfAv+4uvrE7JWEDFVrHLeebNLmbZqoD3yKnaQ==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kzoKKze+DRz3mN15yg285If/3vDCSKaQwQN7kl5gtDs=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tqjn2hVt1nLULZnlfreshtK+I2IZfRhUGqHfG7bTxUk=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hSrc6d8havNGzVXCuajZusvBijxyukAv5hr4JhP0AZs=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BVOtjSdzqbms8CP36QRNlHAFZc1yqn9QwszxaKh0hPY=</DigestValue>
      </Reference>
      <Reference URI="/word/media/image2.emf?ContentType=image/x-emf">
        <DigestMethod Algorithm="http://www.w3.org/2001/04/xmlenc#sha256"/>
        <DigestValue>o1gPQzCDllP/EDTdkFOSDnsWs1S1ACaqBCjKj/Zdxog=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e1bGrBkTgJ2jFCU+twqDrl2rxLh68HPZNRsfRLxWUN8=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2020-09-08T09:36:06Z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2020-09-08T09:36:06Z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jgwMTI4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L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8wBkAQAAAAAAAAAAAACcpy8WrJjzAJia8wAd2wh2aJcxcFCY8wAAAAAAAAAAAOjk9mmnectp8N8cAdCX8wA0mPMA76Lxaf////8gmPMA0rvNaVAg0mkGvM1pRh/MaVgfzGnUmDFw6OT2abSYMXBImPMAs7vNaXBMjwwAAAAAAABgOHCY8wAAmvMASdoIdlCY8wACAAAAVdoIdnin9mng////AAAAAAAAAAAAAAAAkAEAAAAAAAEAAAAAYQByAAAAAAAAAAAAZkFrdQAAAABUBgr/BgAAAKSZ8wDkXWF1AdgAAKSZ8wAAAAAAAAAAAAAAAAAAAAAAAAAAAAAAAABkdgAIAAAAACUAAAAMAAAAAwAAABgAAAAMAAAAAAAAAhIAAAAMAAAAAQAAABYAAAAMAAAACAAAAFQAAABUAAAACgAAACcAAAAeAAAASgAAAAEAAADRdslBqwrJ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7XhpCGkJ7TrxWPme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FrbNV9jnm9/b71O2DHZNZxS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W0Y6Qv9//3//f/9/v3N8Th1C3Dn+W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kG9Vv9//n//f/9//3/+f79z3FY7Qt1W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zGz49X/9//3//f/9//3/+f/9//3seXxtCvFaf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v+Tlfa/9//3//f/9//3//f/9//3//fz5jOz58T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2zl/a/9//n//f/9//3//f/9//n//f/97P1/9PX1Kv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11nvDWfd/9//3//f/9//3//f/9//3//f/9//38eXzw+nE7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xe2jWfb/5//3//f/9//3//f/9//3//f/9//3/fe/5e+jnc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jHEK/d/5//3//f/9//3//f/9//3//f/9//3//f993/VY8Qv1a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nW0rfe/9//3//f/9//3//f/9//3//f/9//3//f/9/v3fdWj1GXm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rPEq/d/9//3//f/9//3//f/9//3//f/9//3//f/9//3/fe75SfE6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nW0q/d/9//3//f/9//3//f/9//3//f/9//3//f/9//3/9f59zfU57Sr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W0qfc/9//n//f/9//3//f/9//3//f/9//3//f/9//3//f/9/v2+bSrpS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lZ/c/9//3//f/9//3//f/9//3//f/9//3//f/9//n//f/5//39+a51G/E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VI+a/5//3//f/9//3//f/9//3//f/9//3//f/9//3//f/9//3//f19jXEY+Y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lo+X/9//n//f/9//3//f/9//3//f/9//3//f/9//3//f/9//3/+f/97/VadTn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l8fa/9//3//f/9//3//f/9//3//f/9//3//f/9//3//f/9//3//f/9/v3PeWn1K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l//Xv9//3//f/9//3//f/9//3//f/9//3//f/9//3//f/9//3//f/5//3+fc5xOvU7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+Wv9//3//f/9//3//f/9//3//f/9//3//f/9//3//f/9//3//f/9//3//f39vvFI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vcVv97/3//f/9//3//f/9//3//f/9//3//f/9//3//f/9//3//f/9//n//f/97X2ddSn9r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v2/dVt97/3//f/9//3//f/9//3//f/9//3//f/9//3//f/9//3//f/9//3/+f/5/33e9Vr5W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e8Up9v/3//f/9//3//f/9//3//f/9//3//f/9//3//f/9//3//f/9//3//f/5//3+/c75OnE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Vl9r/3//f/9//3//f/9//3//f/9//3//f/9//3//f/9//3//f/9//3//f/9//3/+f59vnEof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Vh9j/3//f/9//3//f/9//3//f/9//3//f/9//3//f/9//3//f/9//3//f/9//3//f/9/PWd8Shx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Wj9f/n//f/9//3//f/9//3//f/9//3//f/9//3//f/9//3//f/9//3//f/9//3//f/9//3v8Wr1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9/a1o+WkLdTh1Xv2v/f/9//3//f/9//3//f/9//3//f/9//3//f/9//3//f/9//3//f/9//3//f/9//3//f/9//3//f/9//3//f/9//3//f/9//38cX/9W/3//f/9//3//f/9//3//f/9//3//f/9//3//f/9//3//f/9//3//f/5//3//f/9//39eb3xKHl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HD5fRp1OPELbNXgpmi1aRl1j/3//f/9//3//f/9//3//f/9//3//f/9//3//f/9//3//f/9//3//f/9//3//f/9//3//f/9//3//f/9//3//f/9//39fZ/xa/3//f/9//3//f/9//3//f/9//3//f/9//3//f/9//3//f/9//3//f/9/Pmeeb/9//3//fx1fvE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1jn+f/9//3//f15jvVKaMZotXUqfb/5//3//f/9//3//f/5//3//f/9//3//f/9//3//f/9//3//f/9//3//f/9//3//f/9//3//f/9//3//f/9//39/bx5b33v/f/9//3//f/9//3//f/9//3//f/9//3//f/9//3//f/9//3+/d5gxlyk9Rr5WnWv+f993vlqdVr97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7Y1OWP/f/9//3/9f/9//39+a5xSmzHdNZxKn2v/e/9//3//f/9//3//f/9//3//f/9//3//f/9//3//f/9//3//f/9//3//f/9//3//f/9//3//f/9//3+/b/1a33v/f/9//3//f/9//3//f/9//3//f/9//3//f/9//3//f/9//3+/dxtCGj4fW75SP0YfX/97v3e9Vj9n33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8fX59z/3/+f/9//3//f/9//3//f/9/Xme+Trox3TFcTn9v/3v/f/9//3//f/9//3//f/9//3//f/9//3//f/9//3//f/9//3//f/9//3//f/9//3//f/5//3+/cx5fv3f+f/9//3//f/9//3//f/9//3//f/9//3//f/9//3//f/9//n//f9xW3TH/Xp5vnU78PZtOv28+Y51Sf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+dUr97/n//f/9//3//f/9//3//f/9//3//f55v3VI7Pv05XEp/b/9//3//f/9//3//f/9//3//f/9//3//f/9//3//f/9//3//f/9//3//f/9//3//f/9//3/fd75S33f/f/9//3//f/9//3//f/9//3//f/9//3//f/9//3//f/9//3//f79zW0LaOR9j/3v+Wrs1XEY+Y/9e/V6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lZcRv17/3//f/9//3//f/9//3//f/9//3//f/5//3+fd/5e+jn7Od5av3f/f/x//n//f/9//3//f/9//3//f/9//3//f/9//3//f/9//3//f/9//3//f/9//3/fe99e33P+f/97/3//f/9//3//f/9//3//f/9//3//f/9//3//f/9//3//f/9/Xmu5Mfk1nmv/e/5eHDobPt9WvVIeX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PEa/Vv9//3//f/9//3//f/9//3//f/9//3//f/9//3/+f/9/n2+9Ths6vE5+b/9//3//f/9//3//f/9//3//f/9//3//f/9//3//f/9//3//f/9//3//f/9//3//e91Sn3P/f/9//3//f/9//3//f/9//3//f/9//3//f/9//3//f/9//3/+f/9//38dW/s5vVb/f/9/PmMcPhw6f0adR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TkdW/9//3//f/9//3//f/9//3//f/9//3//f/5//3/+f/5//3//ex5jXkZcPj5f33v/f/9//3//f/9//3//f/9//3//f/9//3//f/9//3//f/9//3//f/9//3/fe95Wn3P/f/9//3//f/9//3//f/9//3//f/9//3//f/9//3//f/9//3//f/5//3//e51O+zX+Xv9//3+fb11G3DE8PpxK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59r2jFeZ/5//3//f/9//3//f/9//3//f/9//3//f/9//3//f/9//3//f/9/v2/cVl1G3Va/c/9//3//f/9//3//f/9//3//f/9//3//f/9//3//f/9//3//f/9//3/fd/5e/3v/f/9//3//f/9//3//f/9//3//f/9//3//f/9//3//f/9//3//f/9//3//f993fUo7Ql9r/3//f59znU7aMdo1/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15j2jFeZ/9//3//f/9//3//f/9//3//f/9//3//f/9//3//f/9//3//f/9//3/fez9nfUqcTj9j/n/+f/9//3//f/9//3//f/9//3//f/9//3//f/9//3//f/9//3+fc91a33v/f/5//3//f/9//3//f/9//3//f/9//3//f/9//3//f/9//3//f/9//3/+f/5/n29+TjtCf2//f/9/v3u+VroxGjZeY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uS1/a/9//3//f/9//3//f/9//3//f/9//3//f/9//3//f/9//3//f/9//3/+f/9/v3PfWl5K/16/c/9//3//f/9//3//f/9//3//f/9//3//f/9//3//f/9//3/fd/1W33v/f/9//3//f/9//3//f/9//3//f/9//3//f/9//3//f/9//3//f/9//3//f/9//39/bzxGO0ZdZ/9//3+/d75SmC1bQ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WuS2fb/9//3//f/9//3//f/9//3//f/9//3//f/9//3//f/9//3//f/9//3//f/9//n//e19rv1q8Vn9v/3/+f/9//3//f/9//3//f/9//3//f/9//3//f/5//39/a5xO33v/f/9//3//f/9//3//f/9//3//f/9//3//f/9//3//f/9//3//f/9//3/+f/9//H//f19nXEJdQn9v/3/+f797nE64LZxK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a2zGfc/9//3//f/9//3//f/9//3//f/9//3//f/9//3//f/9//3//f/9//3//f/9//3//f/9/33v+Xr9W/l7/e/9//3//f/9//3//f/9//3//f/9//3//f/9//38dX/5a/3/+f/9//3//f/9//3//f/9//3//f/9//3//f/9//3//f/9//3//f/9//3//f/9//3//f/5/fms8RlxGf2//f/9/v3N8Sto1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S2jWfc/5//3//f/9//3//f/9//3//f/9//3//f/9//3//f/9//3//f/9//3//f/9//3//f/9//3//f59z3Vb9Wp9v/3//f/9//3//f/9//3//f/9//3//f/9//39bRj5f/X//f/9//3//f/9//3//f/9//3//f/9//3//f/9//3//f/9//3//f/9//3//f/9//3//f/9//39dY31GnUqfb/5//3+fbzxC+jk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95W3DVda/9//3//f/9//3//f/9//3//f/9//3//f/9//3//f/9//3//f/9//3//f/9//3//f/9//3//f/9/v3c+Y95aXmvfd/9//3//f/9//3//f/9//3//f/9/33O1KZ9z/n//f/9//3//f/9//3//f/9//3//f/9//3//f/9//3//f/9//3//f/9//3//f/9//3//f/9//3/8f59zvVJeRj5j/3//f5xS2zUcPh1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5f3DX9Wv57/3/+f/9//3//f/9//3//f/9//3//f/9//3//f/9//3//f/9//3//f/9//3//f/9//3//f/9//3//e35r/17+Xr93/3//f99733vee/9//3//f/5/3FpYRv9//3//f/9//3//f/9//3//f/9//3//f/9//3//f/9//3//f/9//3//f/9//3//f/9//3//f/9//3//f/9/vnMeX3xKPWO+c19r+zUcOtw1/Fb/e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59r2jWeUv9//3//f/9//3//f/9//3//f/9//3//f/9//3//f/9//3//f/9//3//f/9//3//f/9//3//f/9//3//f/9/33deZz9jPmP/e/9/33u/d/9//3//f/97tjH/f/9//3//f/9//3//f/9//3//f/9//3//f/9//3//f/9//3//f/9//3//f/9//3//f/9//3//f/9//3//f/9//3//f997ulYSJTxCW0K/a1tC3DXdWv9//n//f/9//3//f/9//3//f/9//3//f/9//3//f/9//3//f/9//3//f/9//3//f/9//3//f/9//3//f/9//3//f/9//3//f/9//3//f/9//3//f/9//3//f/9//3//f/9//3//f/9//3//f/9//3//f/9//3//f/9//3//f/9//3//f/9//3//f/9//3//f/9//3//f/9//3//f/9//3//f/9//3//f/9//3//f/9//3//f/9//3//f/9//3//f/9//3//f/9//3//f/9//3/+f793G0J8Rv9//3//f/9//3//f/9//3//f/9//3//f/9//3//f/9//3//f/9//3//f/9//3//f/9//3//f/9//3//f/5//3//f79zP2P8Wl1j/3ueczxj/3/+f55Of2//f/9//3//f/9//3//f/9//3//f/9//3//f/9//3//f/9//3//f/9//3//f/9//3//f/9//3//f/9//3//f/9//3//f/9//3//e/9//n//f39vfU65Md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945nE7/f/9//3//f/9//3//f/9//3//f/9//3//f/9//3//f/9//3//f/9//3//f/9//3//f/9//3//f/9//3//f/9//3//f/9//3//f/9//3//f/9//3//f/9//3//f/9//3//f/9//3//f/9//3//f/9//3//f/9//3/ff79zPmceYx1jfmvfd/97/3//f/9//3//f/9//3//f/9//3//f/9//3//f39vfk6f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35G3DV/a/9//3//f/9//3//f/9//3//f/9//3//f/9//3//f/9//3//f/9//3//f/9//3//f/9//3//f/9//3//f/9//3//f/9//3//f/9//3//f/9//3//f/9//3//f/9//3//f/9//3//f/9//3//f/9//3//f/9//3//f/9//3//e997fm9eaxxfXmddZ59vv3P/e/97/3//f/9/33e/c15nf2c+Y797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j2zW9Tv97/3//f/9//3//f/9//3//f/9//3//f/9//3//f/9//3//f/9//3//f/9//3//f/9//3//f/9//3//f/9//3//f/9//3//f/9//3//f/9//3//f/9//3//f/9//3//f/9//3//f/9//3//f/9//3//f/9//3//f/9//3/+f/9//3//f/9//3/fe79zXmd+az1jXmc9Yz1nPWe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993fEYbOl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1/9Pb5W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eeUvw9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xw2nU6/c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31OuzH+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nPkI7Q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5/PmfbNb5O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tdTvsxPl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+bxxCPD6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e/9a/DXeU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93m07bNR9f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299Sl1Gf2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9/axw+fUqe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e/TW8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533VL8Md5a33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ueSho+/V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eb1xG/DU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Uo6Qj5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2ueUhw6Pl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3xO/T0/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35rvEo7Pj5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NcRhxCP2f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91OWkI/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vU49Sh5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VjxCHl/ec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ff/5eXUL/Vv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z3lYdPv1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+VjtC31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5iPEa+Up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ueTp5OX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c55SfE4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f2OeSr1Sf2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57/3+/c/9WXUIeX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97XmO9Tp5OX2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z9jfk7eVr9z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3O+Ut5W/V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3/fe19nnk59Tj1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33c/Y31Kn1I/Z/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vHltcRt9Wn2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+fb/5afEo/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fme+Vn1SPm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z/1bdVl9r3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Z99W3lZeZ99z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n28fW/1WPmO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P2f9Wj5jn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19r/17/Xn5r33P/f/9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+f/5//3e/bz9jHVs+Z39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+f/9//3+fb39rXWe/b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fb15nf2u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b75vnm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O+c793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e/c/9733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RgAAABQAAAAIAAAAVE5QUAcB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EP1ydIApZ2o8rvMAMHgPAR3bCHYnmwAA4K3zAAAAAAAeVfl2/K3zAL5V+XYJAAAA4HgPAelV+XZIrvMA4HgPAcD9HGoAAAAAwP0catAHvADgeA8BAAAAAAAAAAAAAAAAAAAAAGjzDgEAAAAAAAAAAAAAAAAAAGA4AAAAAJCv8wBJ2gh24K3zAAAAAABV2gh2AAAAAPX///8AAAAAAAAAAAAAAAATxXjWKK7zAPGwanUAAHB0AAAAAAAAAABmQWt1AAAAAFQGCv8JAAAANK/zAORdYXUB2AAANK/zAAAAAAAAAAAAAAAAAAAAAAAAAAAAkK7z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CebAAAAAMd2zO/zAB5V+XbM7/MAvlX5dgkAAADgeA8B6VX5dhjw8wDgeA8BVhlnagAAAABWGWdqAAAAAOB4DwEAAAAAAAAAAAAAAAAAAAAAaPMOAQAAAAAAAAAAAAAAAAAAAAAAAAAAAAAAAAAAAAAAAAAAAAAAAAAAAAAAAAAAAAAAAAAAAAAAAAAAAAAAAAAAAACzh3jWgPHzAMDw8wCiLfR2AAAAAAEAAAAY8PMA//8AAAAAAABcMPR2AAD0dgcAAAAAAAAAZkFrdVYZZ2pUBgr/BwAAACDx8wDkXWF1AdgAACDx8w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MAZAEAAAAAAAAAAAAAnKcvFqyY8wCYmvMAHdsIdmiXMXBQmPMAAAAAAAAAAADo5PZpp3nLafDfHAHQl/MANJjzAO+i8Wn/////IJjzANK7zWlQINJpBrzNaUYfzGlYH8xp1JgxcOjk9mm0mDFwSJjzALO7zWlwTI8MAAAAAAAAYDhwmPMAAJrzAEnaCHZQmPMAAgAAAFXaCHZ4p/Zp4P///wAAAAAAAAAAAAAAAJABAAAAAAABAAAAAGEAcgAAAAAAAAAAAGZBa3UAAAAAVAYK/wYAAACkmfMA5F1hdQHYAACkmfM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AAAK5AoAAAAAAAAAAAAAAAAAAAAAAFYOAZP4iUAWEQAAADiqnBngBqMaAAAAAPCY8wBsnQh2xRsAAMiY8wA4aj0J4AajGhEbITaknfMAERs2///////EGAAAITYBAOAGoxoAAAAAxRve///////EGAAACt4KAMSnLxYAAAAAAADKdn6yCnYRGyE2HHiSDQEAAAD/////AAAAAPhfdBYwnfMAAAAAAPhfdBaQV4kZj7IKdhEbITYA/AAAAQAAAAAAkg34X3QWAAAAAADcAAABAAAAAAAAABEbNgABAAAAANgAADCd8wARGzb//////8QYAAAhNgEA4AajGgA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infopath/2007/PartnerControls"/>
    <ds:schemaRef ds:uri="http://schemas.microsoft.com/office/2006/metadata/properties"/>
    <ds:schemaRef ds:uri="http://schemas.openxmlformats.org/package/2006/metadata/core-properties"/>
    <ds:schemaRef ds:uri="http://purl.org/dc/terms/"/>
    <ds:schemaRef ds:uri="http://www.w3.org/XML/1998/namespace"/>
    <ds:schemaRef ds:uri="http://purl.org/dc/elements/1.1/"/>
    <ds:schemaRef ds:uri="http://schemas.microsoft.com/sharepoint/v4"/>
    <ds:schemaRef ds:uri="http://purl.org/dc/dcmitype/"/>
    <ds:schemaRef ds:uri="http://schemas.microsoft.com/office/2006/documentManagement/types"/>
    <ds:schemaRef ds:uri="http://schemas.microsoft.com/sharepoint/v3/fields"/>
    <ds:schemaRef ds:uri="341ef2d6-d38c-4729-b0bd-8f06d6b35472"/>
    <ds:schemaRef ds:uri="http://schemas.microsoft.com/sharepoint/v3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7</TotalTime>
  <Pages>1</Pages>
  <Words>307</Words>
  <Characters>1689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10</cp:revision>
  <cp:lastPrinted>2017-01-02T10:03:00Z</cp:lastPrinted>
  <dcterms:created xsi:type="dcterms:W3CDTF">2017-02-21T10:13:00Z</dcterms:created>
  <dcterms:modified xsi:type="dcterms:W3CDTF">2020-09-04T10:37:00Z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