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A0283E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45E4F8E" w:rsidR="00333BD4" w:rsidRPr="009E0459" w:rsidRDefault="002B0D6A" w:rsidP="00777C4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777C42">
              <w:rPr>
                <w:rFonts w:ascii="Arial" w:hAnsi="Arial" w:cs="Arial"/>
                <w:lang w:val="nl-BE"/>
              </w:rPr>
              <w:t>02-09</w:t>
            </w:r>
            <w:r w:rsidR="00A0283E">
              <w:rPr>
                <w:rFonts w:ascii="Arial" w:hAnsi="Arial" w:cs="Arial"/>
                <w:lang w:val="nl-BE"/>
              </w:rPr>
              <w:t>-2020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FFD489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0283E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380D63C0" w:rsidR="00303142" w:rsidRPr="009E0459" w:rsidRDefault="00303142" w:rsidP="00777C42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77C42">
              <w:rPr>
                <w:rFonts w:ascii="Arial" w:hAnsi="Arial" w:cs="Arial"/>
                <w:lang w:val="nl-BE" w:eastAsia="fr-FR"/>
              </w:rPr>
              <w:t>02-12</w:t>
            </w:r>
            <w:r w:rsidR="00A0283E">
              <w:rPr>
                <w:rFonts w:ascii="Arial" w:hAnsi="Arial" w:cs="Arial"/>
                <w:lang w:val="nl-BE" w:eastAsia="fr-FR"/>
              </w:rPr>
              <w:t>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4892E472" w:rsidR="008A225E" w:rsidRPr="009E0459" w:rsidRDefault="008A225E" w:rsidP="00265BFF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489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8E0B226" w:rsidR="008A225E" w:rsidRPr="009E0459" w:rsidRDefault="008A225E" w:rsidP="00777C4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777C42">
              <w:rPr>
                <w:rFonts w:ascii="Arial" w:hAnsi="Arial" w:cs="Arial"/>
                <w:lang w:val="nl-BE"/>
              </w:rPr>
              <w:t>7494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2546010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89923938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3E8128BC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2E1AF1C8" w:rsidR="00265BFF" w:rsidRPr="009E0459" w:rsidRDefault="00A0283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D3A1222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04A21C8" w:rsidR="00265BFF" w:rsidRPr="009E0459" w:rsidRDefault="00A0283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9040F4F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2D424AA8" w:rsidR="00265BFF" w:rsidRPr="009E0459" w:rsidRDefault="00A0283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NA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E13BDE7" w:rsidR="00F8356B" w:rsidRPr="009E0459" w:rsidRDefault="00A0283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5E274390" w:rsidR="00F8356B" w:rsidRPr="009E0459" w:rsidRDefault="00A0283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10D70177" w:rsidR="00F8356B" w:rsidRPr="009F6C9E" w:rsidRDefault="00A0283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7224EEDF" w:rsidR="002952F0" w:rsidRPr="00DB1730" w:rsidRDefault="00A0283E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777C4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6ADC0EA7" w:rsidR="002952F0" w:rsidRPr="009E0459" w:rsidRDefault="00A0283E" w:rsidP="00F441ED">
            <w:pPr>
              <w:rPr>
                <w:rFonts w:ascii="Arial" w:hAnsi="Arial" w:cs="Arial"/>
                <w:lang w:val="nl-BE" w:eastAsia="fr-FR"/>
              </w:rPr>
            </w:pPr>
            <w:r w:rsidRPr="00A0283E">
              <w:rPr>
                <w:rFonts w:ascii="Arial" w:hAnsi="Arial" w:cs="Arial"/>
                <w:lang w:val="nl-BE" w:eastAsia="fr-FR"/>
              </w:rPr>
              <w:t>Tweesprong van kettingen Crosby</w:t>
            </w:r>
            <w:r>
              <w:rPr>
                <w:rFonts w:ascii="Arial" w:hAnsi="Arial" w:cs="Arial"/>
                <w:lang w:val="nl-BE" w:eastAsia="fr-FR"/>
              </w:rPr>
              <w:t xml:space="preserve"> 4.5t H30 NIET AANGEBODEN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77C42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77C42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77C42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57E08DF1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A0283E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AA21987" w:rsidR="0072620D" w:rsidRPr="009E0459" w:rsidRDefault="00A0283E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777C42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777C42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777C42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24E25D3A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77C4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77C4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4730BB8A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777C42">
      <w:rPr>
        <w:rFonts w:ascii="Arial" w:hAnsi="Arial" w:cs="Arial"/>
        <w:sz w:val="22"/>
        <w:szCs w:val="22"/>
        <w:lang w:val="fr-BE"/>
      </w:rPr>
      <w:t>20200902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V28489</w:t>
    </w:r>
    <w:r w:rsidR="00DD14E8">
      <w:rPr>
        <w:rFonts w:ascii="Arial" w:hAnsi="Arial" w:cs="Arial"/>
        <w:sz w:val="22"/>
        <w:szCs w:val="22"/>
        <w:lang w:val="fr-BE"/>
      </w:rPr>
      <w:t>-</w:t>
    </w:r>
    <w:r w:rsidR="008B0136" w:rsidRPr="008B0136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0DC1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C42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0136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3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14E8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  <w15:docId w15:val="{B4672E17-E6C5-43E5-80BA-FCF809238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7QQt/GeOvxAYxELKz8JRD/CY8es=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pEPhH+IrOaMBK2474/djvZYE5wM=</DigestValue>
    </Reference>
    <Reference Type="http://www.w3.org/2000/09/xmldsig#Object" URI="#idValidSigLnImg">
      <DigestMethod Algorithm="http://www.w3.org/2000/09/xmldsig#sha1"/>
      <DigestValue>jk4MrvrbUEHQtNcVq0nkPmZHNxA=</DigestValue>
    </Reference>
    <Reference Type="http://www.w3.org/2000/09/xmldsig#Object" URI="#idInvalidSigLnImg">
      <DigestMethod Algorithm="http://www.w3.org/2000/09/xmldsig#sha1"/>
      <DigestValue>6IzqkSbJjxuiI1MnnmtQjCQWeh4=</DigestValue>
    </Reference>
  </SignedInfo>
  <SignatureValue>iKmxSFuYRCSEfO+CWH0F2L9OCJujS/0/J8tfjYRoIOUKDS3XVb52tqiwckjkgR8ePGsKlWfBnsvN
PDymMrMOfKxyCWiChSXFC1FTuCOdRa812QAzJZYOCR9AU0XCeY9RvVl4P8ZFjZXU9FH9Kh64Z/jg
KI9p5/AlPnqc5aEcvNA9yBIzbtxoTRCa4s7V1JjCGm4oAkDWYeHBhhs6B8Hp3FZehgC5nj/lYXCF
SC2kUbX0EYD61Qi5DSX2ah/PCMo9/m5viLZ4wO0GBBIsF+OGd1af2r2P9Xt1tbm4ZRMNqo9W41dW
yO5hYTHVqGm1vJwoT1g/lBMymkiJG4WRIe6TLg==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5ExLpKxqP+XzCHt67KIHscKZG7A=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+i/onLfxXHMftUziB8dkDCuQvAs=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+KB4EFZsf3hW2D6AkFxoGLa2F3A=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jTy2YilbS50hcabCFPIyvEqZNT0=</DigestValue>
      </Reference>
      <Reference URI="/word/media/image2.emf?ContentType=image/x-emf">
        <DigestMethod Algorithm="http://www.w3.org/2000/09/xmldsig#sha1"/>
        <DigestValue>PFe1pa/GK1j6YM6JVgk9LhtVRJ0=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AX00a+8FEf+3SMVvefxVabf9OmI=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2020-09-04T10:33:33Z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2020-09-04T10:33:33Z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AAAAAAAAAAAAAAAAAAAYZme2lyUbwDFR1VvqIClC2jF8gyAcAQNYAxyCwAAAADAlG8AbJ0PdWQZAACYlG8A2JumCGAMcguBESEygHAEDYERMv//////1D0AACEyAQBgDHILAAAAAGQZJP//////1D0AAAokCgBUCO0UAAAAAAAAeHZ+shF1gREhMrw+8QwBAAAA/////wAAAAC06CEcAJlvAAAAAAC06CEc2Fm/C4+yEXWBESEyAPwAAAEAAAAAAPEMtOghHAAAAAAA3AAAAQAAAAAAAACBETIAAQAAAADYAAAAmW8AgREy///////UPQAAITIBAGAMcgs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Q/e90gCl+bwyqbwDIfXIAHdsPdSebAACwqW8AAAAAAB5VTXfMqW8AvlVNdwkAAAB4c3IA6VVNdxiqbwB4c3IAwP0zbwAAAADA/TNv0AcCAHhzcgAAAAAAAAAAAAAAAAAAAAAAkPNxAAAAAAAAAAAAAAAAAAAAM6UAAAAAYKtvAEnaD3WwqW8AAAAAAFXaD3UAAAAA9f///wAAAAAAAAAAAAAAABhCj674qW8A8bBmdgAA7XQAAAAAAAAAAGZBZ3YAAAAAVAZW/wkAAAAEq28A5F1ddgHYAAAEq28AAAAAAAAAAAAAAAAAAAAAAAAAAABgqm8AZHYACAAAAAAlAAAADAAAAAMAAAAYAAAADAAAAAAAAAISAAAADAAAAAEAAAAeAAAAGAAAAAkAAABgAAAA9wAAAG0AAAAlAAAADAAAAAM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SICAAAAfqbJd6PIeqDCQFZ4JTd0Lk/HMVPSGy5uFiE4GypVJ0KnHjN9AAABAGwAAACcz+7S6ffb7fnC0t1haH0hMm8aLXIuT8ggOIwoRKslP58cK08AAAFRmQ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MAAACv1/Ho8/ubzu6CwuqMudS3u769vb3////////////L5fZymsABAgMAAAAAAK/X8fz9/uLx+snk9uTy+vz9/v///////////////8vl9nKawAECAwADAAAAotHvtdryxOL1xOL1tdry0+r32+350+r3tdryxOL1pdPvc5rAAQIDADE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Nh1nOtvAB5VTXec628AvlVNdwkAAAB4c3IA6VVNd+jrbwB4c3IAVhl+bwAAAABWGX5vAAAAAHhzcgAAAAAAAAAAAAAAAAAAAAAAkPNxAAAAAAAAAAAAAAAAAAAAAAAAAAAAAAAAAAAAAAAAAAAAAAAAAAAAAAAAAAAAAAAAAAAAAAAAAAAAAAAAAAAAAAD4AI+uUO1vAJDsbwCiLUh3AAAAAAEAAADo628A//8AAAAAAABcMEh3AABIdwcAAAAAAAAAZkFndlYZfm9UBlb/BwAAAPDsbwDkXV12AdgAAPDsb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LgoAAAAAAAAAAAAAAAAAAAAAAAsPAT/oWugUEQAAAPhxVRVgDHILAAAAAMCUbwBsnQ91ZBkAAJiUbwDYm6YIYAxyC+MLIQV0mW8A4wsF///////UPQAAIQUBAGAMcgsAAAAAZBkk///////UPQAACiQKAFQI7RQAAAAAAAB4dn6yEXXjCyEFvD7xDAEAAAD/////AAAAAPjwIRwAmW8AAAAAAPjwIRzYWb8Lj7IRdeMLIQUA/AAAAQAAAAAA8Qz48CEcAAAAAADcAAABAAAAAAAAAOMLBQABAAAAANgAAACZbwDjCwX//////9Q9AAAhBQEAYAxyCw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D8V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/+til7MF5lVySr0DZDcmkMfZAe2kagJrcIiHwJUtH94=</DigestValue>
    </Reference>
    <Reference Type="http://www.w3.org/2000/09/xmldsig#Object" URI="#idOfficeObject">
      <DigestMethod Algorithm="http://www.w3.org/2001/04/xmlenc#sha256"/>
      <DigestValue>NfXSIKdFvSIF+9bDJ4Vb7cSx3GWS6sYwoRlcLAfxPNM=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OOZ0IMPOzKb74QxmiVUYqvJrUh8rZwktZYkfhfnYho8=</DigestValue>
    </Reference>
    <Reference Type="http://www.w3.org/2000/09/xmldsig#Object" URI="#idValidSigLnImg">
      <DigestMethod Algorithm="http://www.w3.org/2001/04/xmlenc#sha256"/>
      <DigestValue>TRw8FxbEpxH4lrSSArr6OTI/8VQQOYMh/ZCIrDAtlOA=</DigestValue>
    </Reference>
    <Reference Type="http://www.w3.org/2000/09/xmldsig#Object" URI="#idInvalidSigLnImg">
      <DigestMethod Algorithm="http://www.w3.org/2001/04/xmlenc#sha256"/>
      <DigestValue>G5cYWb48N3t42FsThGQGXABnaeC/Pl/29iXuB2bwmio=</DigestValue>
    </Reference>
  </SignedInfo>
  <SignatureValue>Vq5UffsJlAFsN/fM3j5enFXXySEIHUDpIde4aZAQplwwSCeoIFjjXuvZfn2tvOBQNbCClEWZhebo
t0aBDygl3/fXTVvf78NPkphfix+gstM35EzDdIK6vWye5+UnfKZ9mhAP+mtc4tTj0jazdI6+36i0
/AoEJTs50RpVPAkV50YiHwq3MzCut3qO5V6ofjwX44+jPn7Nc5iiZuNYEnnF6Fr2ClQCZzRqTsYj
ub7h9vYIyIl/T0P2jpkKN4kdzIBc5YAon3Wwc/kzyijgXPYWiWhY5ifPmS8nZOV8JkqGjJKE27J5
RMmjZt0NLNQCtitnyz9+suneWAedoGBlCwktAg==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hkDL8SFERGZwlkkoKmNAJdfAyx6OLRyskxpika1uamA=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1NZn4iohQ8Js2xeojhJ+tqpijiVIQode8+90wtvfbB4=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ah2mJab+zUIy7cxJV0VLOl3T6Qt+KNSLE2tI3o7a2Js=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YDczadDdi1ygovIrH0XrcteJTKuTS5JIgo+CuUalzgc=</DigestValue>
      </Reference>
      <Reference URI="/word/media/image2.emf?ContentType=image/x-emf">
        <DigestMethod Algorithm="http://www.w3.org/2001/04/xmlenc#sha256"/>
        <DigestValue>g/hhgDbksxeP/IHXdhneB4yZp91dnnxzHIHH68NhXyI=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xy/XU53lPq1gGiKVi93N/IVa+g+MxlOiJdCQv0cttgE=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2020-09-08T09:35:50Z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2020-09-08T09:35:50Z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jgwMTI4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x3bM7/MAHlX5dszv8wC+Vfl2CQAAAOB4DwHpVfl2GPDzAOB4DwFWGWdqAAAAAFYZZ2oAAAAA4HgPAQAAAAAAAAAAAAAAAAAAAABo8w4BAAAAAAAAAAAAAAAAAAAAAAAAAAAAAAAAAAAAAAAAAAAAAAAAAAAAAAAAAAAAAAAAAAAAAAAAAAAAAAAAAAAAALOHeNaA8fMAwPDzAKIt9HYAAAAAAQAAABjw8wD//wAAAAAAAFww9HYAAPR2BwAAAAAAAABmQWt1VhlnalQGCv8HAAAAIPHzAORdYXUB2AAAIPHz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XhpCGkJ7TrxWPme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FrbNV9jnm9/b71O2DHZNZxS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Y6Qv9//3//f/9/v3N8Th1C3Dn+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G9Vv9//n//f/9//3/+f79z3FY7Qt1W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zGz49X/9//3//f/9//3/+f/9//3seXxtCvFaf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+Tlfa/9//3//f/9//3//f/9//3//fz5jOz58T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2zl/a/9//n//f/9//3//f/9//n//f/97P1/9PX1K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vDWfd/9//3//f/9//3//f/9//3//f/9//38eXzw+n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2jWfb/5//3//f/9//3//f/9//3//f/9//3/fe/5e+jnc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HEK/d/5//3//f/9//3//f/9//3//f/9//3//f993/VY8Qv1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nW0rfe/9//3//f/9//3//f/9//3//f/9//3//f/9/v3fdWj1GXm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rPEq/d/9//3//f/9//3//f/9//3//f/9//3//f/9//3/fe75SfE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W0q/d/9//3//f/9//3//f/9//3//f/9//3//f/9//3/9f59zfU57Sr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W0qfc/9//n//f/9//3//f/9//3//f/9//3//f/9//3//f/9/v2+bSrpS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lZ/c/9//3//f/9//3//f/9//3//f/9//3//f/9//n//f/5//39+a51G/E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VI+a/5//3//f/9//3//f/9//3//f/9//3//f/9//3//f/9//3//f19jXEY+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lo+X/9//n//f/9//3//f/9//3//f/9//3//f/9//3//f/9//3/+f/97/VadTn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8fa/9//3//f/9//3//f/9//3//f/9//3//f/9//3//f/9//3//f/9/v3PeWn1K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//Xv9//3//f/9//3//f/9//3//f/9//3//f/9//3//f/9//3//f/5//3+fc5xOvU7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+Wv9//3//f/9//3//f/9//3//f/9//3//f/9//3//f/9//3//f/9//3//f39vvFI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cVv97/3//f/9//3//f/9//3//f/9//3//f/9//3//f/9//3//f/9//n//f/97X2ddSn9r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2/dVt97/3//f/9//3//f/9//3//f/9//3//f/9//3//f/9//3//f/9//3/+f/5/33e9Vr5W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8Up9v/3//f/9//3//f/9//3//f/9//3//f/9//3//f/9//3//f/9//3//f/5//3+/c75OnE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Vl9r/3//f/9//3//f/9//3//f/9//3//f/9//3//f/9//3//f/9//3//f/9//3/+f59vnEof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Vh9j/3//f/9//3//f/9//3//f/9//3//f/9//3//f/9//3//f/9//3//f/9//3//f/9/PWd8Sh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Wj9f/n//f/9//3//f/9//3//f/9//3//f/9//3//f/9//3//f/9//3//f/9//3//f/9//3v8Wr1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/a1o+WkLdTh1Xv2v/f/9//3//f/9//3//f/9//3//f/9//3//f/9//3//f/9//3//f/9//3//f/9//3//f/9//3//f/9//3//f/9//3//f/9//38cX/9W/3//f/9//3//f/9//3//f/9//3//f/9//3//f/9//3//f/9//3//f/5//3//f/9//39eb3xKHl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D5fRp1OPELbNXgpmi1aRl1j/3//f/9//3//f/9//3//f/9//3//f/9//3//f/9//3//f/9//3//f/9//3//f/9//3//f/9//3//f/9//3//f/9//39fZ/xa/3//f/9//3//f/9//3//f/9//3//f/9//3//f/9//3//f/9//3//f/9/Pmeeb/9//3//fx1fvE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1jn+f/9//3//f15jvVKaMZotXUqfb/5//3//f/9//3//f/5//3//f/9//3//f/9//3//f/9//3//f/9//3//f/9//3//f/9//3//f/9//3//f/9//39/bx5b33v/f/9//3//f/9//3//f/9//3//f/9//3//f/9//3//f/9//3+/d5gxlyk9Rr5WnWv+f993vlqdVr97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7Y1OWP/f/9//3/9f/9//39+a5xSmzHdNZxKn2v/e/9//3//f/9//3//f/9//3//f/9//3//f/9//3//f/9//3//f/9//3//f/9//3//f/9//3//f/9//3+/b/1a33v/f/9//3//f/9//3//f/9//3//f/9//3//f/9//3//f/9//3+/dxtCGj4fW75SP0YfX/97v3e9Vj9n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fX59z/3/+f/9//3//f/9//3//f/9/Xme+Trox3TFcTn9v/3v/f/9//3//f/9//3//f/9//3//f/9//3//f/9//3//f/9//3//f/9//3//f/9//3//f/5//3+/cx5fv3f+f/9//3//f/9//3//f/9//3//f/9//3//f/9//3//f/9//n//f9xW3TH/Xp5vnU78PZtOv28+Y51S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+dUr97/n//f/9//3//f/9//3//f/9//3//f55v3VI7Pv05XEp/b/9//3//f/9//3//f/9//3//f/9//3//f/9//3//f/9//3//f/9//3//f/9//3//f/9//3/fd75S33f/f/9//3//f/9//3//f/9//3//f/9//3//f/9//3//f/9//3//f79zW0LaOR9j/3v+Wrs1XEY+Y/9e/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lZcRv17/3//f/9//3//f/9//3//f/9//3//f/5//3+fd/5e+jn7Od5av3f/f/x//n//f/9//3//f/9//3//f/9//3//f/9//3//f/9//3//f/9//3//f/9//3/fe99e33P+f/97/3//f/9//3//f/9//3//f/9//3//f/9//3//f/9//3//f/9/Xmu5Mfk1nmv/e/5eHDobPt9WvVIe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Ea/Vv9//3//f/9//3//f/9//3//f/9//3//f/9//3/+f/9/n2+9Ths6vE5+b/9//3//f/9//3//f/9//3//f/9//3//f/9//3//f/9//3//f/9//3//f/9//3//e91Sn3P/f/9//3//f/9//3//f/9//3//f/9//3//f/9//3//f/9//3/+f/9//38dW/s5vVb/f/9/PmMcPhw6f0adR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TkdW/9//3//f/9//3//f/9//3//f/9//3//f/5//3/+f/5//3//ex5jXkZcPj5f33v/f/9//3//f/9//3//f/9//3//f/9//3//f/9//3//f/9//3//f/9//3/fe95Wn3P/f/9//3//f/9//3//f/9//3//f/9//3//f/9//3//f/9//3//f/5//3//e51O+zX+Xv9//3+fb11G3DE8Ppx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r2jFeZ/5//3//f/9//3//f/9//3//f/9//3//f/9//3//f/9//3//f/9/v2/cVl1G3Va/c/9//3//f/9//3//f/9//3//f/9//3//f/9//3//f/9//3//f/9//3/fd/5e/3v/f/9//3//f/9//3//f/9//3//f/9//3//f/9//3//f/9//3//f/9//3//f993fUo7Ql9r/3//f59znU7aMdo1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2jFeZ/9//3//f/9//3//f/9//3//f/9//3//f/9//3//f/9//3//f/9//3/fez9nfUqcTj9j/n/+f/9//3//f/9//3//f/9//3//f/9//3//f/9//3//f/9//3+fc91a33v/f/5//3//f/9//3//f/9//3//f/9//3//f/9//3//f/9//3//f/9//3/+f/5/n29+TjtCf2//f/9/v3u+VroxGjZeY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uS1/a/9//3//f/9//3//f/9//3//f/9//3//f/9//3//f/9//3//f/9//3/+f/9/v3PfWl5K/16/c/9//3//f/9//3//f/9//3//f/9//3//f/9//3//f/9//3/fd/1W33v/f/9//3//f/9//3//f/9//3//f/9//3//f/9//3//f/9//3//f/9//3//f/9//39/bzxGO0ZdZ/9//3+/d75SmC1b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WuS2fb/9//3//f/9//3//f/9//3//f/9//3//f/9//3//f/9//3//f/9//3//f/9//n//e19rv1q8Vn9v/3/+f/9//3//f/9//3//f/9//3//f/9//3//f/5//39/a5xO33v/f/9//3//f/9//3//f/9//3//f/9//3//f/9//3//f/9//3//f/9//3/+f/9//H//f19nXEJdQn9v/3/+f797nE64LZ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2zGfc/9//3//f/9//3//f/9//3//f/9//3//f/9//3//f/9//3//f/9//3//f/9//3//f/9/33v+Xr9W/l7/e/9//3//f/9//3//f/9//3//f/9//3//f/9//38dX/5a/3/+f/9//3//f/9//3//f/9//3//f/9//3//f/9//3//f/9//3//f/9//3//f/9//3//f/5/fms8RlxGf2//f/9/v3N8Sto1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S2jWfc/5//3//f/9//3//f/9//3//f/9//3//f/9//3//f/9//3//f/9//3//f/9//3//f/9//3//f59z3Vb9Wp9v/3//f/9//3//f/9//3//f/9//3//f/9//39bRj5f/X//f/9//3//f/9//3//f/9//3//f/9//3//f/9//3//f/9//3//f/9//3//f/9//3//f/9//39dY31GnUqfb/5//3+fbzxC+jk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95W3DVda/9//3//f/9//3//f/9//3//f/9//3//f/9//3//f/9//3//f/9//3//f/9//3//f/9//3//f/9/v3c+Y95aXmvfd/9//3//f/9//3//f/9//3//f/9/33O1KZ9z/n//f/9//3//f/9//3//f/9//3//f/9//3//f/9//3//f/9//3//f/9//3//f/9//3//f/9//3/8f59zvVJeRj5j/3//f5xS2zUcPh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3DX9Wv57/3/+f/9//3//f/9//3//f/9//3//f/9//3//f/9//3//f/9//3//f/9//3//f/9//3//f/9//3//e35r/17+Xr93/3//f99733vee/9//3//f/5/3FpYRv9//3//f/9//3//f/9//3//f/9//3//f/9//3//f/9//3//f/9//3//f/9//3//f/9//3//f/9//3//f/9/vnMeX3xKPWO+c19r+zUcOtw1/Fb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59r2jWeUv9//3//f/9//3//f/9//3//f/9//3//f/9//3//f/9//3//f/9//3//f/9//3//f/9//3//f/9//3//f/9/33deZz9jPmP/e/9/33u/d/9//3//f/97tjH/f/9//3//f/9//3//f/9//3//f/9//3//f/9//3//f/9//3//f/9//3//f/9//3//f/9//3//f/9//3//f/9//3//f997ulYSJTxCW0K/a1tC3DXdWv9//n//f/9//3//f/9//3//f/9//3//f/9//3//f/9//3//f/9//3//f/9//3//f/9//3//f/9//3//f/9//3//f/9//3//f/9//3//f/9//3//f/9//3//f/9//3//f/9//3//f/9//3//f/9//3//f/9//3//f/9//3//f/9//3//f/9//3//f/9//3//f/9//3//f/9//3//f/9//3//f/9//3//f/9//3//f/9//3//f/9//3//f/9//3//f/9//3//f/9//3//f/9//3/+f793G0J8Rv9//3//f/9//3//f/9//3//f/9//3//f/9//3//f/9//3//f/9//3//f/9//3//f/9//3//f/9//3//f/5//3//f79zP2P8Wl1j/3ueczxj/3/+f55Of2//f/9//3//f/9//3//f/9//3//f/9//3//f/9//3//f/9//3//f/9//3//f/9//3//f/9//3//f/9//3//f/9//3//f/9//3//e/9//n//f39vfU65Md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TtwxHV//f/9//3//f/9//3//f/9//3//f/9//3//f/9//3//f/9//3//f/9//3//f/9//3//f/9//3//f/9//3//f/9//3//f/9//3//f/9//3//f/9//3//f/9//3//f/9//3//f/9//3//f/9//3//f/5//3/fe793PmceY15nnnPfe/9//3//f/9//3//f/9//3//f/9//3//f/9//3//f/9//3//f/9//3/ed15O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945nE7/f/9//3//f/9//3//f/9//3//f/9//3//f/9//3//f/9//3//f/9//3//f/9//3//f/9//3//f/9//3//f/9//3//f/9//3//f/9//3//f/9//3//f/9//3//f/9//3//f/9//3//f/9//3//f/9//3//f/9//3/ff79zPmceYx1jfmvfd/97/3//f/9//3//f/9//3//f/9//3//f/9//3//f39vfk6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35G3DV/a/9//3//f/9//3//f/9//3//f/9//3//f/9//3//f/9//3//f/9//3//f/9//3//f/9//3//f/9//3//f/9//3//f/9//3//f/9//3//f/9//3//f/9//3//f/9//3//f/9//3//f/9//3//f/9//3//f/9//3//f/9//3//e997fm9eaxxfXmddZ59vv3P/e/97/3//f/9/33e/c15nf2c+Y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2zW9Tv97/3//f/9//3//f/9//3//f/9//3//f/9//3//f/9//3//f/9//3//f/9//3//f/9//3//f/9//3//f/9//3//f/9//3//f/9//3//f/9//3//f/9//3//f/9//3//f/9//3//f/9//3//f/9//3//f/9//3//f/9//3/+f/9//3//f/9//3/fe79zXmd+az1jXmc9Yz1nPW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993fEYbOl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1/9Pb5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eeUvw9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xw2nU6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OuzH+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nPkI7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5/PmfbNb5O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TvsxPl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xCPD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e/9a/DXeU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93m07bNR9f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299Sl1Gf2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9/axw+f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e/TW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VL8Md5a33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ueSho+/V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b1xG/DU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Uo6Q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2ueUhw6Pl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3xO/T0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35rvEo7Pj5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cRhxCP2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91OWkI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U49Sh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VjxCHl/e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ff/5eXUL/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z3lYdPv1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+VjtC31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5iPEa+Up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eTp5O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55SfE4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2OeSr1S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+/c/9WXUIeX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XmO9Tp5OX2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9jfk7e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3O+Ut5W/V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3/fe19nnk59Tj1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Y31Kn1I/Z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vHltcRt9Wn2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fb/5afEo/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e+Vn1SP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z/1bdVl9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Z99W3lZeZ99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n28fW/1WPmO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P2f9Wj5j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19r/17/Xn5r33P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+f/5//3e/bz9jHVs+Z39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+f/9//3+fb39rXWe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fb15nf2u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vnm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+c793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/HMVPSGy5uFiE4GypVJ0KnHjN9AAABMAAAAACcz+7S6ffb7fnC0t1haH0hMm8aLXIuT8ggOIwoRKslP58cK08AAAEw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ydIApZ2o8rvMAMHgPAR3bCHYnmwAA4K3zAAAAAAAeVfl2/K3zAL5V+XYJAAAA4HgPAelV+XZIrvMA4HgPAcD9HGoAAAAAwP0catAHvADgeA8BAAAAAAAAAAAAAAAAAAAAAGjzDgEAAAAAAAAAAAAAAAAAAGA4AAAAAJCv8wBJ2gh24K3zAAAAAABV2gh2AAAAAPX///8AAAAAAAAAAAAAAAATxXjWKK7zAPGwanUAAHB0AAAAAAAAAABmQWt1AAAAAFQGCv8JAAAANK/zAORdYXUB2AAANK/zAAAAAAAAAAAAAAAAAAAAAAAAAAAAkK7z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Md2zO/zAB5V+XbM7/MAvlX5dgkAAADgeA8B6VX5dhjw8wDgeA8BVhlnagAAAABWGWdqAAAAAOB4DwEAAAAAAAAAAAAAAAAAAAAAaPMOAQAAAAAAAAAAAAAAAAAAAAAAAAAAAAAAAAAAAAAAAAAAAAAAAAAAAAAAAAAAAAAAAAAAAAAAAAAAAAAAAAAAAACzh3jWgPHzAMDw8wCiLfR2AAAAAAEAAAAY8PMA//8AAAAAAABcMPR2AAD0dgcAAAAAAAAAZkFrdVYZZ2pUBgr/BwAAACDx8wDkXWF1AdgAACDx8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MAZAEAAAAAAAAAAAAAnKcvFqyY8wCYmvMAHdsIdmiXMXBQmPMAAAAAAAAAAADo5PZpp3nLafDfHAHQl/MANJjzAO+i8Wn/////IJjzANK7zWlQINJpBrzNaUYfzGlYH8xp1JgxcOjk9mm0mDFwSJjzALO7zWlwTI8MAAAAAAAAYDhwmPMAAJrzAEnaCHZQmPMAAgAAAFXaCHZ4p/Zp4P///wAAAAAAAAAAAAAAAJABAAAAAAABAAAAAGEAcgAAAAAAAAAAAGZBa3UAAAAAVAYK/wYAAACkmfMA5F1hdQHYAACkmf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5AoAAAAAAAAAAAAAAAAAAAAAAFIPAcT4iUAWEQAAAMjV9xngBgUXAAAAAPCY8wBsnQh2xRsAAMiY8wA4aj0J4AYFF8obIU6knfMAyhtO///////EGAAAIU4BAOAGBRcAAAAAxRve///////EGAAACt4KAMSnLxYAAAAAAADKdn6yCnbKGyFOHHiSDQEAAAD/////AAAAAPAfdBYwnfMAAAAAAPAfdBaQV4kZj7IKdsobIU4A/AAAAQAAAAAAkg3wH3QWAAAAAADcAAABAAAAAAAAAMobTgABAAAAANgAADCd8wDKG07//////8QYAAAhTgEA4AYFFw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www.w3.org/XML/1998/namespace"/>
    <ds:schemaRef ds:uri="http://schemas.microsoft.com/sharepoint/v4"/>
    <ds:schemaRef ds:uri="http://purl.org/dc/dcmitype/"/>
    <ds:schemaRef ds:uri="http://purl.org/dc/terms/"/>
    <ds:schemaRef ds:uri="http://purl.org/dc/elements/1.1/"/>
    <ds:schemaRef ds:uri="http://schemas.microsoft.com/sharepoint/v3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7</TotalTime>
  <Pages>1</Pages>
  <Words>306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8</cp:revision>
  <cp:lastPrinted>2017-01-02T10:03:00Z</cp:lastPrinted>
  <dcterms:created xsi:type="dcterms:W3CDTF">2017-02-21T10:10:00Z</dcterms:created>
  <dcterms:modified xsi:type="dcterms:W3CDTF">2020-09-04T10:33:00Z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