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2C2F22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47BC2F70" w:rsidR="00333BD4" w:rsidRPr="009E0459" w:rsidRDefault="002B0D6A" w:rsidP="00B91570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B91570">
              <w:rPr>
                <w:rFonts w:ascii="Arial" w:hAnsi="Arial" w:cs="Arial"/>
                <w:lang w:val="nl-BE"/>
              </w:rPr>
              <w:t>02-09</w:t>
            </w:r>
            <w:r w:rsidR="002C2F22">
              <w:rPr>
                <w:rFonts w:ascii="Arial" w:hAnsi="Arial" w:cs="Arial"/>
                <w:lang w:val="nl-BE"/>
              </w:rPr>
              <w:t>-2020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44DB695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2C2F22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1D79BA9F" w:rsidR="00303142" w:rsidRPr="009E0459" w:rsidRDefault="00303142" w:rsidP="00B91570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B91570">
              <w:rPr>
                <w:rFonts w:ascii="Arial" w:hAnsi="Arial" w:cs="Arial"/>
                <w:lang w:val="nl-BE" w:eastAsia="fr-FR"/>
              </w:rPr>
              <w:t>02-12</w:t>
            </w:r>
            <w:r w:rsidR="002C2F22">
              <w:rPr>
                <w:rFonts w:ascii="Arial" w:hAnsi="Arial" w:cs="Arial"/>
                <w:lang w:val="nl-BE" w:eastAsia="fr-FR"/>
              </w:rPr>
              <w:t>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AD6E3EC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485588">
              <w:rPr>
                <w:rFonts w:ascii="Arial" w:hAnsi="Arial" w:cs="Arial"/>
                <w:lang w:val="nl-BE"/>
              </w:rPr>
              <w:t xml:space="preserve">Vorklift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DF1BFB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353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1B8CF338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AB4BF2">
              <w:rPr>
                <w:rFonts w:ascii="Arial" w:hAnsi="Arial" w:cs="Arial"/>
                <w:lang w:val="nl-BE"/>
              </w:rPr>
              <w:t>Fiat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2E0ED242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94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120922A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AB4BF2">
              <w:rPr>
                <w:rFonts w:ascii="Arial" w:hAnsi="Arial" w:cs="Arial"/>
                <w:lang w:val="nl-BE"/>
              </w:rPr>
              <w:t>E20N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3B63EE1" w:rsidR="008A225E" w:rsidRPr="009E0459" w:rsidRDefault="008A225E" w:rsidP="00B91570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B91570">
              <w:rPr>
                <w:rFonts w:ascii="Arial" w:hAnsi="Arial" w:cs="Arial"/>
                <w:lang w:val="nl-BE"/>
              </w:rPr>
              <w:t>4233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686840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AB4BF2">
              <w:rPr>
                <w:rFonts w:ascii="Arial" w:hAnsi="Arial" w:cs="Arial"/>
                <w:lang w:val="nl-BE"/>
              </w:rPr>
              <w:t>130947449-1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AB4BF2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9FE39EB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Personenkooi Blauw WK 1000 CE Bwj 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F1CFAB" w:rsidR="00AB4BF2" w:rsidRPr="009E0459" w:rsidRDefault="007029D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C319330" w:rsidR="00AB4BF2" w:rsidRPr="009E0459" w:rsidRDefault="007029D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375 </w:t>
            </w:r>
            <w:r w:rsidR="00AB4BF2">
              <w:rPr>
                <w:rFonts w:ascii="Arial" w:hAnsi="Arial" w:cs="Arial"/>
                <w:lang w:val="nl-BE"/>
              </w:rPr>
              <w:t>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F0E484A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16121CF" w:rsidR="00AB4BF2" w:rsidRPr="009E0459" w:rsidRDefault="002C2F2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C05F78" w:rsidRPr="009E0459" w14:paraId="40DA224D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9F68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A2BC22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8353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DBEFD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4EB77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5B6F68EA" w:rsidR="00F8356B" w:rsidRPr="009E0459" w:rsidRDefault="002C2F2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2B5CE09" w:rsidR="00F8356B" w:rsidRPr="009E0459" w:rsidRDefault="002C2F2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C6CD04A" w:rsidR="00F8356B" w:rsidRPr="009F6C9E" w:rsidRDefault="002C2F2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C650923" w:rsidR="002952F0" w:rsidRPr="00DB1730" w:rsidRDefault="002C2F22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606764C5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2C2F22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38E30A28" w:rsidR="0072620D" w:rsidRPr="009E0459" w:rsidRDefault="002C2F22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B91570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B91570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B91570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76184405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91570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B91570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08F41279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B91570">
      <w:rPr>
        <w:rFonts w:ascii="Arial" w:hAnsi="Arial" w:cs="Arial"/>
        <w:sz w:val="22"/>
        <w:szCs w:val="22"/>
        <w:lang w:val="fr-BE"/>
      </w:rPr>
      <w:t>20200902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AB4BF2">
      <w:rPr>
        <w:rFonts w:ascii="Arial" w:hAnsi="Arial" w:cs="Arial"/>
        <w:sz w:val="22"/>
        <w:szCs w:val="22"/>
        <w:lang w:val="fr-BE"/>
      </w:rPr>
      <w:t>V28353</w:t>
    </w:r>
    <w:r w:rsidR="006E48CE">
      <w:rPr>
        <w:rFonts w:ascii="Arial" w:hAnsi="Arial" w:cs="Arial"/>
        <w:sz w:val="22"/>
        <w:szCs w:val="22"/>
        <w:lang w:val="fr-BE"/>
      </w:rPr>
      <w:t>-</w:t>
    </w:r>
    <w:r w:rsidR="00F32CE4" w:rsidRPr="00F32CE4">
      <w:rPr>
        <w:rFonts w:ascii="Arial" w:hAnsi="Arial" w:cs="Arial"/>
        <w:sz w:val="22"/>
        <w:szCs w:val="22"/>
        <w:lang w:val="fr-BE"/>
      </w:rPr>
      <w:t>Fiat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2F22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48CE"/>
    <w:rsid w:val="006E5290"/>
    <w:rsid w:val="006E7F90"/>
    <w:rsid w:val="0070182F"/>
    <w:rsid w:val="007029DB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570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05F78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2CE4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BB940985-B6C8-4606-8551-D1E4D5DD8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sxbnavhdZHl7GPeeAERDM/kVVXA=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lmKFz5aOyEVlKlKgJAuvrKY+44g=</DigestValue>
    </Reference>
    <Reference Type="http://www.w3.org/2000/09/xmldsig#Object" URI="#idValidSigLnImg">
      <DigestMethod Algorithm="http://www.w3.org/2000/09/xmldsig#sha1"/>
      <DigestValue>FggoOYVO4V8bUryTZkXpRsCvczk=</DigestValue>
    </Reference>
    <Reference Type="http://www.w3.org/2000/09/xmldsig#Object" URI="#idInvalidSigLnImg">
      <DigestMethod Algorithm="http://www.w3.org/2000/09/xmldsig#sha1"/>
      <DigestValue>vuVg8HL1eWh8tCoSECXJ/q2weCQ=</DigestValue>
    </Reference>
  </SignedInfo>
  <SignatureValue>yIvvRX2WpUe/vrnwRw+xntDi5PGNVXB3CkxHXxcLtKDxYoHmXIQatWO/7ms9jXVzsvayKnGKkF6r
6a/G10NAD/iPG7428NWZPdwJkurpjIlP8Fy7NXhY2B8kl/L7O5iDGTIPXbLmNs1Yu3voyrcoIp0U
PBjo0g/EofLj5wBW3LC0LFfBvEBZY4TqYYWwfYU1QtIL2QyAPyzEcm9zjkTQjDLc9gVkpH2mxe/p
EQjpjoGW+JzuYUppsX/Wi5/B81rBx+r636IkTvrKPxpgjPC5cON3CTrZwg2u/Pe75vtpKDy+X2g4
8kqXG7s4CaYyunfyPpA4xVOTx4vVt7J/jMh8kw==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rJYu05veKH/s9Cj1ghZt7/I9oGw=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2br7l0hhlfa9w1UW4ViwBNGd2Lg=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XmrXPkM6IwaXJdWK5ivtSJzuPDs=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0lrIxYr0NVAaCFcMdYE0Pyn8P/8=</DigestValue>
      </Reference>
      <Reference URI="/word/media/image2.emf?ContentType=image/x-emf">
        <DigestMethod Algorithm="http://www.w3.org/2000/09/xmldsig#sha1"/>
        <DigestValue>8gKPVDXxVskuZqqL6Rtau8TbSdU=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0aw1b2paBlfwU//JbDbebiqWUQ4=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2020-09-04T10:31:04Z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2020-09-04T10:31:04Z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DwFkAQAAAAAAAAAAAACko7YV3JcPAciZDwEd2w91YDw424CXDwEAAAAAAAAAAOjkDW+neeJuMAomAQCXDwFklw8B76IIb/////9Qlw8B0rvkblAg6W4GvORuRh/jblgf4248PDjb6OQNbxw8ONt4lw8Bs7vkbhB5qQ0AAAAAAADG0KCXDwEwmQ8BSdoPdYCXDwECAAAAVdoPdXinDW/g////AAAAAAAAAAAAAAAAkAEAAAAAAAEAAAAAYQByAAAAAAAAAAAAZkFndgAAAABUBjH/BgAAANSYDwHkXV12AdgAANSYDwE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FAAAAAnmwAAAADYdfjuDwEeVU13+O4PAb5VTXcJAAAAKHgYAelVTXdE7w8BKHgYAVYZfm8AAAAAVhl+byAAAAAoeBgBAAAAAAAAAAAAAAAAAAAAAFDxFwEAAAAAAAAAAAAAAAAAAAAAAAAAAAAAAAAAAAAAAAAAAAAAAAAAAAAAAAAAAAAAAAAAAAAAAAAAAAAAAACo8A8BDLzePezvDwGiLUh3AAAAAAEAAABE7w8B//8AAAAAAABcMEh3AAAAAAAAAABmQWd2IPAPAVQGMf8HAAAATPAPAeRdXXYB2AAATPAPAQAAAAAAAAAAAAAAAAAAAAAAAAAAKHgYA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AAAAAAAAAAAAAAAAAAAAAAAACAhONu4lw8BxUdVb5CYSwlooqMNwA3oIgAAAAAYmA8BbJ0PdVEXAADwlw8BQLtQCcAN6CLBDCFYcl/mbsEMWP//////LCQAACFYAQDADegiAAAAAFEXfP//////LCQAAAp8CgB8o7YVAAAAAAAAeHZ+shF1wQwhWJQjpg0BAAAA/////wAAAAAM3RgWWJwPAQAAAAAM3RgWEBLoFY+yEXXBDCFYAPwAAAEAAAAAAKYNDN0YFgAAAAAA3AAAAQAAAAAAAADBDFgAAQAAAADYAABYnA8BwQxY//////8sJAAAIVgBAMAN6CI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VgAAAADT6ff///////+Tk5MjK0krSbkvUcsuT8YVJFoTIFIrSbgtTcEQHEcAAAAAAJzP7vT6/bTa8kRleixHhy1Nwi5PxiQtTnBwcJKSki81SRwtZAgOIzEAAAAAweD02+35gsLqZ5q6Jz1jNEJyOUZ4qamp+/v7////wdPeVnCJAQECAAAAAACv1/Ho8/ubzu6CwuqMudS3u769vb3////////////L5fZymsABAgMYAAAAAK/X8fz9/uLx+snk9uTy+vz9/v///////////////8vl9nKawAECAwAAAAAAotHvtdryxOL1xOL1tdry0+r32+350+r3tdryxOL1pdPvc5rAAQIDMQ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3vdIApfm9orQ8AqHIYAR3bD3VQAAAADK0PAQAAAAAorQ8BHlVNdyitDwG+VU13CQAAACh4GAHpVU13dK0PASh4GAHA/TNvAAAAAMD9M2/QB8wAKHgYAQAAAAAAAAAAAAAAAAAAAABQ8RcBAAAAAAAAAAAAAMbQAAAAALyuDwFJ2g91DK0PAQAAAABV2g91AAAAAPX///8AAAAAAAAAAAAAAACo/949VK0PAfGwZnYAAO10AAAPAQkAAAAAAAAAZkFndkBJU29UBjH/CQAAAGCuDwHkXV12AdgAAGCuDwE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VZ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DYdfjuDwEeVU13+O4PAb5VTXcJAAAAKHgYAelVTXdE7w8BKHgYAVYZfm8AAAAAVhl+byAAAAAoeBgBAAAAAAAAAAAAAAAAAAAAAFDxFwEAAAAAAAAAAAAAAAAAAAAAAAAAAAAAAAAAAAAAAAAAAAAAAAAAAAAAAAAAAAAAAAAAAAAAAAAAAAAAAACo8A8BDLzePezvDwGiLUh3AAAAAAEAAABE7w8B//8AAAAAAABcMEh3AAAAAAAAAABmQWd2IPAPAVQGMf8HAAAATPAPAeRdXXYB2AAATPAPAQAAAAAAAAAAAAAAAAAAAAAAAAAAKHgY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AAoAAAAAAAAAAAAAAAAAAAAAABQRAeeA2rUVEQAAAAgD9xzADegiAAAAABiYDwFsnQ91URcAAPCXDwFAu1AJwA3oIkgOIbDQnA8BSA6w//////8sJAAAIbABAMAN6CIAAAAAURd8//////8sJAAACnwKAHyjthUAAAAAAAB4dn6yEXVIDiGwlCOmDQEAAAD/////AAAAADDlFxZYnA8BAAAAADDlFxawHegVj7IRdUgOIbAA/AAAAQAAAAAApg0w5RcWAAAAAADcAAABAAAAAAAAAEgOsAABAAAAANgAAFicDwFIDrD//////ywkAAAhsAEAwA3oIg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DSqF8QHTdYdC0y1U4/mcg68P0q17Mih0QPCdpPrLyPo=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I7drq/mWJ9RqMePOq+8OtVTZegJOkae2bYkVnVxgYgw=</DigestValue>
    </Reference>
    <Reference Type="http://www.w3.org/2000/09/xmldsig#Object" URI="#idValidSigLnImg">
      <DigestMethod Algorithm="http://www.w3.org/2001/04/xmlenc#sha256"/>
      <DigestValue>g/sMai8z57GuyU6qH8r7BMhJrUCs3Qvsm9r3QJHI0qw=</DigestValue>
    </Reference>
    <Reference Type="http://www.w3.org/2000/09/xmldsig#Object" URI="#idInvalidSigLnImg">
      <DigestMethod Algorithm="http://www.w3.org/2001/04/xmlenc#sha256"/>
      <DigestValue>H/xxSaHjaUmpYhNfE4+VScN5ebKgOvTlY/nXBgoT3dA=</DigestValue>
    </Reference>
  </SignedInfo>
  <SignatureValue>aQHBv2DXQGyU/HCLr5BYkdRXOWaHMiAepXnFCLuGifneBGQFr548EIXfsaLdaEC9FF4P4frjREFF
gkxmkFWlzx9dhJbm/A3EHo1nSGajnKGOS7p5+rUet+tj38QpwKCM+sgjz/CcaTyboGBm2GLviDVw
6Iqwo7O3kjE598F2F1Erpr6mXnOsib8P0k30hdH9RYxXzu8CbDk/cfIob3ePa39v5rdzHrCRmLUI
D+tE7QkBVlBab1uTDGoX3XDwOICOi2EjvzXSyAObcTcFJ7EV3M7QUdNFCFvYVqp56Exb54T4xu1M
OIiAXReG9H+vDPYMakUCqg6XGo2OYsEPA4XXTw==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dtWIONAByYHJw1v+9GKhGfz0LAzf3BSM+JUxt3FKb/M=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9Q2Wd422sJPLm1i131NCfSkSL6VixFFmvOIDAC16/0A=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pXjicpsDTGZ7NtBqh/bkiMZc+9qd2mPjFr16/bBfFW8=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8tS1wm0zxlKlUAiSMA7NpyyBOWsA1ZxLVyKK6l++2Lc=</DigestValue>
      </Reference>
      <Reference URI="/word/media/image2.emf?ContentType=image/x-emf">
        <DigestMethod Algorithm="http://www.w3.org/2001/04/xmlenc#sha256"/>
        <DigestValue>lttD0fJEOic24sCgcZsFG3Bt0+c/R3hiwGN0hvEqRrk=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qsJoHcKFNCnEurX26DV6O6jtiZ7aGLMFOojcDvUpy5s=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2020-09-08T09:35:29Z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2020-09-08T09:35:29Z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jgwMTI4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x3bM7/MAHlX5dszv8wC+Vfl2CQAAAOB4DwHpVfl2GPDzAOB4DwFWGWdqAAAAAFYZZ2oAAAAA4HgPAQAAAAAAAAAAAAAAAAAAAABo8w4BAAAAAAAAAAAAAAAAAAAAAAAAAAAAAAAAAAAAAAAAAAAAAAAAAAAAAAAAAAAAAAAAAAAAAAAAAAAAAAAAAAAAALOHeNaA8fMAwPDzAKIt9HYAAAAAAQAAABjw8wD//wAAAAAAAFww9HYAAPR2BwAAAAAAAABmQWt1VhlnalQGCv8HAAAAIPHzAORdYXUB2AAAIPHz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hpCGkJ7TrxWPme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rbNV9jnm9/b71O2DHZNZxS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Y6Qv9//3//f/9/v3N8Th1C3Dn+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G9Vv9//n//f/9//3/+f79z3FY7Qt1W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zGz49X/9//3//f/9//3/+f/9//3seXxtCvFa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+Tlfa/9//3//f/9//3//f/9//3//fz5jOz58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2zl/a/9//n//f/9//3//f/9//n//f/97P1/9PX1K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vDWfd/9//3//f/9//3//f/9//3//f/9//38eXzw+n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2jWfb/5//3//f/9//3//f/9//3//f/9//3/fe/5e+jnc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HEK/d/5//3//f/9//3//f/9//3//f/9//3//f993/VY8Qv1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nW0rfe/9//3//f/9//3//f/9//3//f/9//3//f/9/v3fdWj1GXm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rPEq/d/9//3//f/9//3//f/9//3//f/9//3//f/9//3/fe75SfE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W0q/d/9//3//f/9//3//f/9//3//f/9//3//f/9//3/9f59zfU57Sr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W0qfc/9//n//f/9//3//f/9//3//f/9//3//f/9//3//f/9/v2+bSrpS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lZ/c/9//3//f/9//3//f/9//3//f/9//3//f/9//n//f/5//39+a51G/E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VI+a/5//3//f/9//3//f/9//3//f/9//3//f/9//3//f/9//3//f19jXEY+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lo+X/9//n//f/9//3//f/9//3//f/9//3//f/9//3//f/9//3/+f/97/VadTn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8fa/9//3//f/9//3//f/9//3//f/9//3//f/9//3//f/9//3//f/9/v3PeWn1K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//Xv9//3//f/9//3//f/9//3//f/9//3//f/9//3//f/9//3//f/5//3+fc5xOvU7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+Wv9//3//f/9//3//f/9//3//f/9//3//f/9//3//f/9//3//f/9//3//f39vvFI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cVv97/3//f/9//3//f/9//3//f/9//3//f/9//3//f/9//3//f/9//n//f/97X2ddSn9r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2/dVt97/3//f/9//3//f/9//3//f/9//3//f/9//3//f/9//3//f/9//3/+f/5/33e9Vr5W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8Up9v/3//f/9//3//f/9//3//f/9//3//f/9//3//f/9//3//f/9//3//f/5//3+/c75OnE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Vl9r/3//f/9//3//f/9//3//f/9//3//f/9//3//f/9//3//f/9//3//f/9//3/+f59vnEof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Vh9j/3//f/9//3//f/9//3//f/9//3//f/9//3//f/9//3//f/9//3//f/9//3//f/9/PWd8Sh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Wj9f/n//f/9//3//f/9//3//f/9//3//f/9//3//f/9//3//f/9//3//f/9//3//f/9//3v8Wr1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/a1o+WkLdTh1Xv2v/f/9//3//f/9//3//f/9//3//f/9//3//f/9//3//f/9//3//f/9//3//f/9//3//f/9//3//f/9//3//f/9//3//f/9//38cX/9W/3//f/9//3//f/9//3//f/9//3//f/9//3//f/9//3//f/9//3//f/5//3//f/9//39eb3xKHl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D5fRp1OPELbNXgpmi1aRl1j/3//f/9//3//f/9//3//f/9//3//f/9//3//f/9//3//f/9//3//f/9//3//f/9//3//f/9//3//f/9//3//f/9//39fZ/xa/3//f/9//3//f/9//3//f/9//3//f/9//3//f/9//3//f/9//3//f/9/Pmeeb/9//3//fx1fvE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1jn+f/9//3//f15jvVKaMZotXUqfb/5//3//f/9//3//f/5//3//f/9//3//f/9//3//f/9//3//f/9//3//f/9//3//f/9//3//f/9//3//f/9//39/bx5b33v/f/9//3//f/9//3//f/9//3//f/9//3//f/9//3//f/9//3+/d5gxlyk9Rr5WnWv+f993vlqdVr97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7Y1OWP/f/9//3/9f/9//39+a5xSmzHdNZxKn2v/e/9//3//f/9//3//f/9//3//f/9//3//f/9//3//f/9//3//f/9//3//f/9//3//f/9//3//f/9//3+/b/1a33v/f/9//3//f/9//3//f/9//3//f/9//3//f/9//3//f/9//3+/dxtCGj4fW75SP0YfX/97v3e9Vj9n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fX59z/3/+f/9//3//f/9//3//f/9/Xme+Trox3TFcTn9v/3v/f/9//3//f/9//3//f/9//3//f/9//3//f/9//3//f/9//3//f/9//3//f/9//3//f/5//3+/cx5fv3f+f/9//3//f/9//3//f/9//3//f/9//3//f/9//3//f/9//n//f9xW3TH/Xp5vnU78PZtOv28+Y51S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+dUr97/n//f/9//3//f/9//3//f/9//3//f55v3VI7Pv05XEp/b/9//3//f/9//3//f/9//3//f/9//3//f/9//3//f/9//3//f/9//3//f/9//3//f/9//3/fd75S33f/f/9//3//f/9//3//f/9//3//f/9//3//f/9//3//f/9//3//f79zW0LaOR9j/3v+Wrs1XEY+Y/9e/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lZcRv17/3//f/9//3//f/9//3//f/9//3//f/5//3+fd/5e+jn7Od5av3f/f/x//n//f/9//3//f/9//3//f/9//3//f/9//3//f/9//3//f/9//3//f/9//3/fe99e33P+f/97/3//f/9//3//f/9//3//f/9//3//f/9//3//f/9//3//f/9/Xmu5Mfk1nmv/e/5eHDobPt9WvVIe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a/Vv9//3//f/9//3//f/9//3//f/9//3//f/9//3/+f/9/n2+9Ths6vE5+b/9//3//f/9//3//f/9//3//f/9//3//f/9//3//f/9//3//f/9//3//f/9//3//e91Sn3P/f/9//3//f/9//3//f/9//3//f/9//3//f/9//3//f/9//3/+f/9//38dW/s5vVb/f/9/PmMcPhw6f0adR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TkdW/9//3//f/9//3//f/9//3//f/9//3//f/5//3/+f/5//3//ex5jXkZcPj5f33v/f/9//3//f/9//3//f/9//3//f/9//3//f/9//3//f/9//3//f/9//3/fe95Wn3P/f/9//3//f/9//3//f/9//3//f/9//3//f/9//3//f/9//3//f/5//3//e51O+zX+Xv9//3+fb11G3DE8Ppx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2jFeZ/5//3//f/9//3//f/9//3//f/9//3//f/9//3//f/9//3//f/9/v2/cVl1G3Va/c/9//3//f/9//3//f/9//3//f/9//3//f/9//3//f/9//3//f/9//3/fd/5e/3v/f/9//3//f/9//3//f/9//3//f/9//3//f/9//3//f/9//3//f/9//3//f993fUo7Ql9r/3//f59znU7aMdo1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2jFeZ/9//3//f/9//3//f/9//3//f/9//3//f/9//3//f/9//3//f/9//3/fez9nfUqcTj9j/n/+f/9//3//f/9//3//f/9//3//f/9//3//f/9//3//f/9//3+fc91a33v/f/5//3//f/9//3//f/9//3//f/9//3//f/9//3//f/9//3//f/9//3/+f/5/n29+TjtCf2//f/9/v3u+VroxGjZeY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uS1/a/9//3//f/9//3//f/9//3//f/9//3//f/9//3//f/9//3//f/9//3/+f/9/v3PfWl5K/16/c/9//3//f/9//3//f/9//3//f/9//3//f/9//3//f/9//3/fd/1W33v/f/9//3//f/9//3//f/9//3//f/9//3//f/9//3//f/9//3//f/9//3//f/9//39/bzxGO0ZdZ/9//3+/d75SmC1b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WuS2fb/9//3//f/9//3//f/9//3//f/9//3//f/9//3//f/9//3//f/9//3//f/9//n//e19rv1q8Vn9v/3/+f/9//3//f/9//3//f/9//3//f/9//3//f/5//39/a5xO33v/f/9//3//f/9//3//f/9//3//f/9//3//f/9//3//f/9//3//f/9//3/+f/9//H//f19nXEJdQn9v/3/+f797nE64LZ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2zGfc/9//3//f/9//3//f/9//3//f/9//3//f/9//3//f/9//3//f/9//3//f/9//3//f/9/33v+Xr9W/l7/e/9//3//f/9//3//f/9//3//f/9//3//f/9//38dX/5a/3/+f/9//3//f/9//3//f/9//3//f/9//3//f/9//3//f/9//3//f/9//3//f/9//3//f/5/fms8RlxGf2//f/9/v3N8Sto1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S2jWfc/5//3//f/9//3//f/9//3//f/9//3//f/9//3//f/9//3//f/9//3//f/9//3//f/9//3//f59z3Vb9Wp9v/3//f/9//3//f/9//3//f/9//3//f/9//39bRj5f/X//f/9//3//f/9//3//f/9//3//f/9//3//f/9//3//f/9//3//f/9//3//f/9//3//f/9//39dY31GnUqfb/5//3+fbzxC+jk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95W3DVda/9//3//f/9//3//f/9//3//f/9//3//f/9//3//f/9//3//f/9//3//f/9//3//f/9//3//f/9/v3c+Y95aXmvfd/9//3//f/9//3//f/9//3//f/9/33O1KZ9z/n//f/9//3//f/9//3//f/9//3//f/9//3//f/9//3//f/9//3//f/9//3//f/9//3//f/9//3/8f59zvVJeRj5j/3//f5xS2zUcPh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3DX9Wv57/3/+f/9//3//f/9//3//f/9//3//f/9//3//f/9//3//f/9//3//f/9//3//f/9//3//f/9//3//e35r/17+Xr93/3//f99733vee/9//3//f/5/3FpYRv9//3//f/9//3//f/9//3//f/9//3//f/9//3//f/9//3//f/9//3//f/9//3//f/9//3//f/9//3//f/9/vnMeX3xKPWO+c19r+zUcOtw1/Fb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59r2jWeUv9//3//f/9//3//f/9//3//f/9//3//f/9//3//f/9//3//f/9//3//f/9//3//f/9//3//f/9//3//f/9/33deZz9jPmP/e/9/33u/d/9//3//f/97tjH/f/9//3//f/9//3//f/9//3//f/9//3//f/9//3//f/9//3//f/9//3//f/9//3//f/9//3//f/9//3//f/9//3//f997ulYSJTxCW0K/a1tC3DXdWv9//n//f/9//3//f/9//3//f/9//3//f/9//3//f/9//3//f/9//3//f/9//3//f/9//3//f/9//3//f/9//3//f/9//3//f/9//3//f/9//3//f/9//3//f/9//3//f/9//3//f/9//3//f/9//3//f/9//3//f/9//3//f/9//3//f/9//3//f/9//3//f/9//3//f/9//3//f/9//3//f/9//3//f/9//3//f/9//3//f/9//3//f/9//3//f/9//3//f/9//3//f/9//3/+f793G0J8Rv9//3//f/9//3//f/9//3//f/9//3//f/9//3//f/9//3//f/9//3//f/9//3//f/9//3//f/9//3//f/5//3//f79zP2P8Wl1j/3ueczxj/3/+f55Of2//f/9//3//f/9//3//f/9//3//f/9//3//f/9//3//f/9//3//f/9//3//f/9//3//f/9//3//f/9//3//f/9//3//f/9//3//e/9//n//f39vfU65Md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TtwxHV//f/9//3//f/9//3//f/9//3//f/9//3//f/9//3//f/9//3//f/9//3//f/9//3//f/9//3//f/9//3//f/9//3//f/9//3//f/9//3//f/9//3//f/9//3//f/9//3//f/9//3//f/9//3//f/5//3/fe793PmceY15nnnPfe/9//3//f/9//3//f/9//3//f/9//3//f/9//3//f/9//3//f/9//3/ed15O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945nE7/f/9//3//f/9//3//f/9//3//f/9//3//f/9//3//f/9//3//f/9//3//f/9//3//f/9//3//f/9//3//f/9//3//f/9//3//f/9//3//f/9//3//f/9//3//f/9//3//f/9//3//f/9//3//f/9//3//f/9//3/ff79zPmceYx1jfmvfd/97/3//f/9//3//f/9//3//f/9//3//f/9//3//f39vfk6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35G3DV/a/9//3//f/9//3//f/9//3//f/9//3//f/9//3//f/9//3//f/9//3//f/9//3//f/9//3//f/9//3//f/9//3//f/9//3//f/9//3//f/9//3//f/9//3//f/9//3//f/9//3//f/9//3//f/9//3//f/9//3//f/9//3//e997fm9eaxxfXmddZ59vv3P/e/97/3//f/9/33e/c15nf2c+Y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2zW9Tv97/3//f/9//3//f/9//3//f/9//3//f/9//3//f/9//3//f/9//3//f/9//3//f/9//3//f/9//3//f/9//3//f/9//3//f/9//3//f/9//3//f/9//3//f/9//3//f/9//3//f/9//3//f/9//3//f/9//3//f/9//3/+f/9//3//f/9//3/fe79zXmd+az1jXmc9Yz1nPW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993fEYbOl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1/9Pb5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eeUvw9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xw2nU6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OuzH+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nPkI7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5/PmfbNb5O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TvsxPl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xCPD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e/9a/DXeU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93m07bNR9f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299Sl1Gf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9/axw+f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e/TW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VL8Md5a33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ueSho+/V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b1xG/DU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o6Q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2ueUhw6Pl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3xO/T0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35rvEo7Pj5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cRhxCP2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91OWkI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U49Sh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VjxCHl/e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ff/5eXUL/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3lYdPv1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+VjtC31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5iPEa+Up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eTp5O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55SfE4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2OeSr1S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+/c/9WXUIeX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XmO9Tp5OX2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9jfk7e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3O+Ut5W/V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3/fe19nnk59Tj1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Y31Kn1I/Z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vHltcRt9Wn2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fb/5afEo/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e+Vn1SP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z/1bdVl9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Z99W3lZeZ99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n28fW/1WPmO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2f9Wj5j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19r/17/Xn5r33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+f/5//3e/bz9jHVs+Z39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+f/9//3+fb39rXWe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fb15nf2u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vnm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+c793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AQAAAAcKDQcKDQcJDQ4WMShFrjFU1TJV1gECBAIDBAECBQoRKyZBowsTMWE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ydIApZ2o8rvMAMHgPAR3bCHYnmwAA4K3zAAAAAAAeVfl2/K3zAL5V+XYJAAAA4HgPAelV+XZIrvMA4HgPAcD9HGoAAAAAwP0catAHvADgeA8BAAAAAAAAAAAAAAAAAAAAAGjzDgEAAAAAAAAAAAAAAAAAAGA4AAAAAJCv8wBJ2gh24K3zAAAAAABV2gh2AAAAAPX///8AAAAAAAAAAAAAAAATxXjWKK7zAPGwanUAAHB0AAAAAAAAAABmQWt1AAAAAFQGCv8JAAAANK/zAORdYXUB2AAANK/zAAAAAAAAAAAAAAAAAAAAAAAAAAAAkK7z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Md2zO/zAB5V+XbM7/MAvlX5dgkAAADgeA8B6VX5dhjw8wDgeA8BVhlnagAAAABWGWdqAAAAAOB4DwEAAAAAAAAAAAAAAAAAAAAAaPMOAQAAAAAAAAAAAAAAAAAAAAAAAAAAAAAAAAAAAAAAAAAAAAAAAAAAAAAAAAAAAAAAAAAAAAAAAAAAAAAAAAAAAACzh3jWgPHzAMDw8wCiLfR2AAAAAAEAAAAY8PMA//8AAAAAAABcMPR2AAD0dgcAAAAAAAAAZkFrdVYZZ2pUBgr/BwAAACDx8wDkXWF1AdgAACDx8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AZAEAAAAAAAAAAAAAnKcvFqyY8wCYmvMAHdsIdmiXMXBQmPMAAAAAAAAAAADo5PZpp3nLafDfHAHQl/MANJjzAO+i8Wn/////IJjzANK7zWlQINJpBrzNaUYfzGlYH8xp1JgxcOjk9mm0mDFwSJjzALO7zWlwTI8MAAAAAAAAYDhwmPMAAJrzAEnaCHZQmPMAAgAAAFXaCHZ4p/Zp4P///wAAAAAAAAAAAAAAAJABAAAAAAABAAAAAGEAcgAAAAAAAAAAAGZBa3UAAAAAVAYK/wYAAACkmfMA5F1hdQHYAACkmf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5AoAAAAAAAAAAAAAAAAAAAAAAAMUAfX4iUAWEQAAAKiWjBlgAdEWAAAAAPCY8wBsnQh2xRsAAMiY8wA4aj0JYAHRFusRIYKknfMA6xGC///////EGAAAIYIBAGAB0RYAAAAAxRve///////EGAAACt4KAMSnLxYAAAAAAADKdn6yCnbrESGCHHiSDQEAAAD/////AAAAAPAfdBYwnfMAAAAAAPAfdBbY30Uaj7IKdusRIYIA/AAAAQAAAAAAkg3wH3QWAAAAAADcAAABAAAAAAAAAOsRggABAAAAANgAADCd8wDrEYL//////8QYAAAhggEAYAHRFg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sharepoint/v3/fields"/>
    <ds:schemaRef ds:uri="341ef2d6-d38c-4729-b0bd-8f06d6b35472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sharepoint/v4"/>
    <ds:schemaRef ds:uri="http://schemas.microsoft.com/sharepoint/v3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4</TotalTime>
  <Pages>1</Pages>
  <Words>284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8</cp:revision>
  <cp:lastPrinted>2017-01-02T10:03:00Z</cp:lastPrinted>
  <dcterms:created xsi:type="dcterms:W3CDTF">2017-02-21T09:50:00Z</dcterms:created>
  <dcterms:modified xsi:type="dcterms:W3CDTF">2020-09-04T10:30:00Z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