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</w:t>
      </w:r>
      <w:r w:rsidR="00C973BA" w:rsidRPr="00A10024">
        <w:rPr>
          <w:rFonts w:ascii="Arial" w:hAnsi="Arial" w:cs="Arial"/>
          <w:strike/>
          <w:lang w:val="nl-BE"/>
        </w:rPr>
        <w:t>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258A09F1" w:rsidR="00333BD4" w:rsidRPr="009E0459" w:rsidRDefault="002B0D6A" w:rsidP="00D307C5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D307C5">
              <w:rPr>
                <w:rFonts w:ascii="Arial" w:hAnsi="Arial" w:cs="Arial"/>
                <w:lang w:val="nl-BE"/>
              </w:rPr>
              <w:t>02-09</w:t>
            </w:r>
            <w:r w:rsidR="00A10024">
              <w:rPr>
                <w:rFonts w:ascii="Arial" w:hAnsi="Arial" w:cs="Arial"/>
                <w:lang w:val="nl-BE"/>
              </w:rPr>
              <w:t>-2020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010D23B3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A10024">
              <w:rPr>
                <w:rFonts w:ascii="Arial" w:hAnsi="Arial" w:cs="Arial"/>
                <w:lang w:val="nl-BE" w:eastAsia="fr-FR"/>
              </w:rPr>
              <w:t>10-03-2020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01E2D9F6" w:rsidR="00303142" w:rsidRPr="009E0459" w:rsidRDefault="00303142" w:rsidP="00D307C5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D307C5">
              <w:rPr>
                <w:rFonts w:ascii="Arial" w:hAnsi="Arial" w:cs="Arial"/>
                <w:lang w:val="nl-BE" w:eastAsia="fr-FR"/>
              </w:rPr>
              <w:t>02-12</w:t>
            </w:r>
            <w:r w:rsidR="00A10024">
              <w:rPr>
                <w:rFonts w:ascii="Arial" w:hAnsi="Arial" w:cs="Arial"/>
                <w:lang w:val="nl-BE" w:eastAsia="fr-FR"/>
              </w:rPr>
              <w:t>-2020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D0031A6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D50ED9" w:rsidRPr="009C0CAD">
              <w:rPr>
                <w:rFonts w:ascii="Arial" w:hAnsi="Arial" w:cs="Arial"/>
                <w:lang w:val="en-US"/>
              </w:rPr>
              <w:t>FORKLIFT FRONTAL THERMIC 2T ALL ROAD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6ACA5102" w:rsidR="008A225E" w:rsidRPr="009E0459" w:rsidRDefault="008A225E" w:rsidP="00CA5752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AB4BF2">
              <w:rPr>
                <w:rFonts w:ascii="Arial" w:hAnsi="Arial" w:cs="Arial"/>
                <w:lang w:val="nl-BE"/>
              </w:rPr>
              <w:t>3</w:t>
            </w:r>
            <w:r w:rsidR="0064507E">
              <w:rPr>
                <w:rFonts w:ascii="Arial" w:hAnsi="Arial" w:cs="Arial"/>
                <w:lang w:val="nl-BE"/>
              </w:rPr>
              <w:t>10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26C0E098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D50ED9">
              <w:rPr>
                <w:rFonts w:ascii="Arial" w:hAnsi="Arial" w:cs="Arial"/>
                <w:lang w:val="nl-BE"/>
              </w:rPr>
              <w:t>Caterpillar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31CAE43D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AB4BF2">
              <w:rPr>
                <w:rFonts w:ascii="Arial" w:hAnsi="Arial" w:cs="Arial"/>
                <w:lang w:val="nl-BE"/>
              </w:rPr>
              <w:t>9</w:t>
            </w:r>
            <w:r w:rsidR="00D50ED9">
              <w:rPr>
                <w:rFonts w:ascii="Arial" w:hAnsi="Arial" w:cs="Arial"/>
                <w:lang w:val="nl-BE"/>
              </w:rPr>
              <w:t>1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30AD6639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D50ED9">
              <w:rPr>
                <w:rFonts w:ascii="Arial" w:hAnsi="Arial" w:cs="Arial"/>
                <w:lang w:val="nl-BE"/>
              </w:rPr>
              <w:t>V40D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5A96AD85" w:rsidR="008A225E" w:rsidRPr="009E0459" w:rsidRDefault="008A225E" w:rsidP="00D307C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</w:t>
            </w:r>
            <w:r w:rsidR="00D307C5">
              <w:rPr>
                <w:rFonts w:ascii="Arial" w:hAnsi="Arial" w:cs="Arial"/>
                <w:lang w:val="nl-BE"/>
              </w:rPr>
              <w:t>6022</w:t>
            </w:r>
            <w:r w:rsidRPr="009E0459">
              <w:rPr>
                <w:rFonts w:ascii="Arial" w:hAnsi="Arial" w:cs="Arial"/>
                <w:lang w:val="nl-BE"/>
              </w:rPr>
              <w:t xml:space="preserve"> 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r w:rsidR="00A10024">
              <w:rPr>
                <w:rFonts w:ascii="Arial" w:hAnsi="Arial" w:cs="Arial"/>
                <w:lang w:val="nl-BE"/>
              </w:rPr>
              <w:t xml:space="preserve"> BB: 01-2024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05FB59C9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64507E">
              <w:rPr>
                <w:rFonts w:ascii="Arial" w:hAnsi="Arial" w:cs="Arial"/>
                <w:lang w:val="nl-BE"/>
              </w:rPr>
              <w:t>9RB05749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64507E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69C68ABD" w:rsidR="0064507E" w:rsidRPr="009E0459" w:rsidRDefault="00B061B8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264DA421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521A845D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H14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252ABE80" w:rsidR="0064507E" w:rsidRPr="009E0459" w:rsidRDefault="00A10024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64507E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59B5A765" w:rsidR="0064507E" w:rsidRPr="009E0459" w:rsidRDefault="00B061B8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0FA01D39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3791F710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73932B82" w:rsidR="0064507E" w:rsidRPr="009E0459" w:rsidRDefault="00A10024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64507E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18050E51" w:rsidR="0064507E" w:rsidRPr="009E0459" w:rsidRDefault="00B061B8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67607651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16BB788C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65585429" w:rsidR="0064507E" w:rsidRPr="009E0459" w:rsidRDefault="00A10024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E027E89" w:rsidR="00F8356B" w:rsidRPr="009E0459" w:rsidRDefault="00A1002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671D6D14" w:rsidR="00F8356B" w:rsidRPr="009E0459" w:rsidRDefault="00A1002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090E9F28" w:rsidR="00F8356B" w:rsidRPr="009F6C9E" w:rsidRDefault="00A1002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0128FB70" w:rsidR="002952F0" w:rsidRPr="00DB1730" w:rsidRDefault="00D307C5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3D48B3D5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77A78C15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A10024">
        <w:rPr>
          <w:rFonts w:ascii="Arial" w:hAnsi="Arial" w:cs="Arial"/>
          <w:b/>
          <w:u w:val="none"/>
          <w:lang w:val="nl-BE"/>
        </w:rPr>
        <w:t xml:space="preserve">: </w:t>
      </w:r>
      <w:r w:rsidR="00D307C5">
        <w:rPr>
          <w:rFonts w:ascii="Arial" w:hAnsi="Arial" w:cs="Arial"/>
          <w:b/>
          <w:u w:val="none"/>
          <w:lang w:val="nl-BE"/>
        </w:rPr>
        <w:t>A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2A22008" w:rsidR="0072620D" w:rsidRPr="009E0459" w:rsidRDefault="00D307C5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A10024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6EFB5801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D307C5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D307C5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25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77F3BFFF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D307C5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D307C5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0A4C0066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D307C5">
      <w:rPr>
        <w:rFonts w:ascii="Arial" w:hAnsi="Arial" w:cs="Arial"/>
        <w:sz w:val="22"/>
        <w:szCs w:val="22"/>
        <w:lang w:val="fr-BE"/>
      </w:rPr>
      <w:t>20200902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D50ED9">
      <w:rPr>
        <w:rFonts w:ascii="Arial" w:hAnsi="Arial" w:cs="Arial"/>
        <w:sz w:val="22"/>
        <w:szCs w:val="22"/>
        <w:lang w:val="fr-BE"/>
      </w:rPr>
      <w:t>V283</w:t>
    </w:r>
    <w:r w:rsidR="0064507E">
      <w:rPr>
        <w:rFonts w:ascii="Arial" w:hAnsi="Arial" w:cs="Arial"/>
        <w:sz w:val="22"/>
        <w:szCs w:val="22"/>
        <w:lang w:val="fr-BE"/>
      </w:rPr>
      <w:t>10</w:t>
    </w:r>
    <w:r w:rsidR="00CA5752">
      <w:rPr>
        <w:rFonts w:ascii="Arial" w:hAnsi="Arial" w:cs="Arial"/>
        <w:sz w:val="22"/>
        <w:szCs w:val="22"/>
        <w:lang w:val="fr-BE"/>
      </w:rPr>
      <w:t>-</w:t>
    </w:r>
    <w:r w:rsidR="000E57E9" w:rsidRPr="000E57E9">
      <w:rPr>
        <w:rFonts w:ascii="Arial" w:hAnsi="Arial" w:cs="Arial"/>
        <w:sz w:val="22"/>
        <w:szCs w:val="22"/>
        <w:lang w:val="fr-BE"/>
      </w:rPr>
      <w:t>Caterpillar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0E57E9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0024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1B8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A5752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07C5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39339328"/>
  <w15:docId w15:val="{3E0E1880-34CC-4FEE-80E7-36BC855C5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a/esO1rAbSyUqVpUfGRdAGRaZzE=</DigestValue>
    </Reference>
    <Reference Type="http://www.w3.org/2000/09/xmldsig#Object" URI="#idOfficeObject">
      <DigestMethod Algorithm="http://www.w3.org/2000/09/xmldsig#sha1"/>
      <DigestValue>vVCZQ+tZXR4C6ctVt1szSjKv9y8=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17knHLglEIupk7DOSvHfIk+Bo4s=</DigestValue>
    </Reference>
    <Reference Type="http://www.w3.org/2000/09/xmldsig#Object" URI="#idValidSigLnImg">
      <DigestMethod Algorithm="http://www.w3.org/2000/09/xmldsig#sha1"/>
      <DigestValue>e8puduCJMNyvjmtOJr6egGY//N4=</DigestValue>
    </Reference>
    <Reference Type="http://www.w3.org/2000/09/xmldsig#Object" URI="#idInvalidSigLnImg">
      <DigestMethod Algorithm="http://www.w3.org/2000/09/xmldsig#sha1"/>
      <DigestValue>TA2d4LXxJPZVv4EMaP5EDw2kPsk=</DigestValue>
    </Reference>
  </SignedInfo>
  <SignatureValue>3tjqKA6shReGiO2fB+X6ktlFP4pCgE/YrNy3vpuZItEkGSIYyb6b6AediVkF5topKroQc04gjO7k
pokQ2xYB/bQyyl74ARdfdlnIN5pLN+YwPqXpLEWVp1U17+eel15gTqiq81sDcrkgqVWfiOy8/kp3
qNqcotkFPqnp5qz4hRF5wi87dRNglYKwdFI0F0tQ7jKRJ56PwOJXKFsncIKlU+Lczr/bu/i0WwwN
I4Y8moynJ19h1dBURc6VxLTX3rcRpNKzbVZsENUoYzYBaEll5WNckfHqlvfo82o3Er62wPi7ULrI
mTjSzvmFQR6G51EZ4TSPsSqCvVd8NdP688V4zA==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7BtJ2qAGReWY1k/WcoPOzecRddg=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YVgOME9bkOAEB9X8bBKPigbpsZI=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IzznybxjpVChI8hbB2cgXGZZ4zw=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WspbRfiIj7OYGSaakysAq2FPp3U=</DigestValue>
      </Reference>
      <Reference URI="/word/media/image2.emf?ContentType=image/x-emf">
        <DigestMethod Algorithm="http://www.w3.org/2000/09/xmldsig#sha1"/>
        <DigestValue>OOe1iy5FogHVV4sJ9Wgb1ym4xCQ=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uP6O8BQz3X7td7gue+Y03rYx/l8=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2020-09-04T10:28:23Z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MDAQEBAQMDAw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CBhWIVZsWEgV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AAAA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AAAAEBAQEBAQEBAQEBAQEBAQEBAQEBFSUtAQEBAQEBAQEBAQEBAVoeNg4VAQMDAwEBAQEBAV6KNWI0HCVHOQQCAQEBAQEBAQEBAQEBAQEBAQEBAQEBAQEBAQEBAQEBAQEBAQEBAQEBAQEBAQEBAQEBAQEBAQEBAQEBAQEBAQEBAQEBAQEBAQEBAQEBAQEBAQEBAQEBAQEBAQEBAQEBAQEBAQEBAQEBAQEBAQEBAQEBAQEBAQEBAQEBAQEBAQEBAQEBAQEBAQEBAQEBAQEBAQEBAQEBAQEBAQEBAQEBAQEBAQEBAQEBAQEBAQEBAAAA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AAAA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AAAAEBAQEBAQEBAQEBAQEBAQEBAQEBQDZKAQEBAQEBAQEBAQEBBDgdAQEBAQEBAQEBAQEBAQEBAQEBAQEBAwMBeIBDXUthQQgBAwEBAQEBAQEBAQEBAQEBAQEBAQEBAQEBAQEBAQEBAQEBAQEBAQEBAQEBAQEBAQEBAQEBAQEBAQEBAQEBAQEBAQEBAQEBAQEBAQEBAQEBAQEBAQEBAQEBAQEBAQEBAQEBAQEBAQEBAQEBAQEBAQEBAQEBAQEBAQEBAQEBAQEBAQEBAQEBAQEBAQEBAQEBAQEBAQEBAQEBAQEBAQEBAQEBAQEBAAAA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AAAA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AAAAEBAQEBAQEBAQEBAQEBAQEBAQEBAUIFAQEBAQEBAQEBAQE5XBYcKAMBAQEBAQEBAQEBAQEBAQEBAQEBAQEBAQEBAQEBAQICfjwNTDVWSBUBAwMBAQEBAQEBAQEBAQEBAQEBAQEBAQEBAQEBAQEBAQEBAQEBAQEBAQEBAQEBAQEBAQEBAQEBAQEBAQEBAQEBAQEBAQEBAQEBAQEBAQEBAQEBAQEBAQEBAQEBAQEBAQEBAQEBAQEBAQEBAQEBAQEBAQEBAQEBAQEBAQEBAQEBAQEBAQEBAQEBAQEBAQEBAQEBAQEBAQEBAQEBAAAA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AAAA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AAAAEBAQF+B2I2FhI2WVkeHFMaQUUPARc0fgMBAQEBAQEBAQFaPUsVNGQVAQEBAQEBAQEBAQEBAQEBAQEBAQEBAQEBAQEBAQEBAQEBAQEBAQ9KeYRrdwpeAgEBAQEBAQEBAQEBAQEBAQEBAQEBAQEBAQEBAQEBAQEBAQEBAQEBAQEBAQEBAQEBAQEBAQEBAQEBAQEBAQEBAQEBAQEBAQEBAQEBAQEBAQEBAQEBAQEBAQEBAQEBAQEBAQEBAQEBAQEBAQEBAQEBAQEBAQEBAQEBAQEBAQEBAQEBAQEBAQEBAQEBAQEBAQEBAQEBAAAA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AAAA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QAAAAF+NlMBAwEBAQEBAQEBAQEDAQMBWo0SEB1UEUgBAwEBAQEBdU0RAQ9rMCIDAQEBAQEBAQEBAQEBAQEBAQEBAQEBAQEBAQEBAQEBAQEBAQEBAQEBAQMBAQhkHQaAGF4BAwEBAQEBAQEBAQEBAQEBAQEBAQEBAQEBAQEBAQEBAQEBAQEBAQEBAQEBAQEBAQEBAQEBAQEBAQEBAQEBAQEBAQEBAQEBAQEBAQEBAQEBAQEBAQEBAQEBAQEBAQEBAQEBAQEBAQEBAQEBAQEBAQEBAQEBAQEBAQEBAQEBAQEBAQEBAQEBAQEBAQEBAAAA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EAAAA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QAAAAFoOHQBAQEBAQEBAQEBAQEBAQEBAQFeTXcDAwMBfHolBWZsaSUcWgEBAyAdagIDAQEBAQEBAQEBAQEBAQEBAQEBAQEBAQEBAQEBAQEBAQEBAQEBAQEBAQEBAQEBAQEBCGZUFA45ZQEDAwEBAQEBAQEBAQEBAQEBAQEBAQEBAQEBAQEBAQEBAQEBAQEBAQEBAQEBAQEBAQEBAQEBAQEBAQEBAQEBAQEBAQEBAQEBAQEBAQEBAQEBAQEBAQEBAQEBAQEBAQEBAQEBAQEBAQEBAQEBAQEBAQEBAQEBAQEBAQEBAQEBAQEBAQEBAAAA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AAAA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AAAAEPcy94AQEBAQEBAQEBAQEBAQEBAQEBT2AnAQEBAQEBAQEBAX4SWXYXhzEBAzcdigIBAQEBAQEBAQEBAQEBAQEBAQEBAQEBAQEBAQEBAQEBAQEBAQEBAQEBAQEBAQEBAQEBAQEBAQ9+CxMlR2haAQEBAQEBAQEBAQEBAQEBAQEBAQEBAQEBAQEBAQEBAQEBAQEBAQEBAQEBAQEBAQEBAQEBAQEBAQEBAQEBAQEBAQEBAQEBAQEBAQEBAQEBAQEBAQEBAQEBAQEBAQEBAQEBAQEBAQEBAQEBAQEBAQEBAQEBAQEBAQEBAQEBAAAA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AAAA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AAAAEBAQFrDQQBAQEBAQEBAQEBAQEBAQEBA052AQEBAQEBAQEBAQE3Hk8BAwFlRxMFUigFjVoDAQEBAQEBAQEBAQEBAQEBAQEBAQEBAQEBAQEBAQEBAQEBAQEBAQEBAQEBAQEBAQEBAQEBAQEBAQIBARWKcYRyZn1eAgEBAQEBAQEBAQEBAQEBAQEBAQEBAQEBAQEBAQEBAQEBAQEBAQEBAQEBAQEBAQEBAQEBAQEBAQEBAQEBAQEBAQEBAQEBAQEBAQEBAQEBAQEBAQEBAQEBAQEBAQEBAQEBAQEBAQEBAQEBAQEBAQEBAQEBAAAA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AAAA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AAAAEBAQEDAUcNCAMBAQEBAQEBAQEBAQEBAQJucAEBAQEBAQEBAQEBF1OHAQEBAQEBAwEBCCqTK3GHAgMBAQEBAQEBAQEBAQEBAQEBAQEBAQEBAQEBAQEBAQEBAQEBAQEBAQEBAQEBAQEBAQEBAQEBAQEBAQEBAQMDARUoGoQyZlYiAwEBAQEBAQEBAQEBAQEBAQEBAQEBAQEBAQEBAQEBAQEBAQEBAQEBAQEBAQEBAQEBAQEBAQEBAQEBAQEBAQEBAQEBAQEBAQEBAQEBAQEBAQEBAQEBAQEBAQEBAQEBAQEBAQEBAQEBAQEBAAAA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AAAA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AAAAEBAQEBAQEDIkMXAwMBAQEBAQEBAQEBAQE3HGwBAQEBAQEBAQEBAXY+aQEBAQEBAQEBATI6cRALJjJji2RKIwMDAQEBAQEBAQEBAQEBAQEBAQEBAQEBAQEBAQEBAQEBAQEBAQEBAQEBAQEBAQEBAQEBAQEBAQEBAQEBAQEBAQEDAQItLHI1JYooZQMBAwEBAQEBAQEBAQEBAQEBAQEBAQEBAQEBAQEBAQEBAQEBAQEBAQEBAQEBAQEBAQEBAQEBAQEBAQEBAQEBAQEBAQEBAQEBAQEBAQEBAQEBAQEBAQEBAQEBAQEBAQEBAAAA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AAAA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AAAAEBAQEBAQEBAQEDdFMKAQEBAQEBAQEBAQEBFx98AQEBAQEBAQEBAQENMhUBAQEBAQEBA4qPgAIeG2cBD3VmIgMHiYhqWAQDAQEBAQEBAQEBAQEBAQEBAQEBAQEBAQEBAQEBAQEBAQEBAQEBAQEBAQEBAQEBAQEBAQEBAQEBAQEBAQEBAQEBAQEBAQEjSg52BVFSGFoDAQMDAQEBAQEBAQEBAQEBAQEBAQEBAQEBAQEBAQEBAQEBAQEBAQEBAQEBAQEBAQEBAQEBAQEBAQEBAQEBAQEBAQEBAQEBAQEBAQEBAQEBAQEBAQEBAAAA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AAAA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AAAAEBAQEBAQEBAQEBAQMBfkuKAQEBAQEBAQEBAQdLZwEBAQEBAQEBAQECQnIBAQEBAQEBAQE9UAEDBD0GAQEBAQE7Hm9GiwEDGGYLZHgxDwEBAQEBAQEBAQEBAQEBAQEBAQEBAQEBAQEBAQEBAQEBAQEBAQEBAQEBAQEBAQEBAQEBAQEBAQEBAQEBAQEBAQEBAQEBAQEBFUoXBTJyC4p8ZwEBAQEBAQEBAQEBAQEBAQEBAQEBAQEBAQEBAQEBAQEBAQEBAQEBAQEBAQEBAQEBAQEBAQEBAQEBAQEBAQEBAQEBAQEBAQEBAQEBAAAA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AAAA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AAAAEBAQEBAQEBAQEBAQEBAQEDIoRhMQEDAQEBAQENKgEDAQEBAQEBAQEBWkOLAQEBAQEBAQGLe4oBAQN0XEkBAQEBAYpESyQqMQMDAQEBHJEWF2YKIg8DAQEBAQEBAQEBAQEBAQEBAQEBAQEBAQEBAQEBAQEBAQEBAQEBAQEBAQEBAQEBAQEBAQEBAQEBAQEBAQEBAQEBAQEBAQEBAQECAQExChcUhDJJJkplIwEBAwEBAQEBAQEBAQEBAQEBAQEBAQEBAQEBAQEBAQEBAQEBAQEBAQEBAQEBAQEBAQEBAQEBAQEBAQEBAQEBAAAA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AAAA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AAAAEBAQEBAQEBAQEBAQEBAQEBAQEBAVcNaA8DAQNnH3MBAQEBAQEBAQEBAYxgJgMBAQEBAQGHbWABAQEBAyIbKgMBAQEVPVtFOBcRBiZaAUMWOAgBAQEVaIs7ETciAwEDAwEBAQEBAQEBAQEBAQEBAQEBAQEBAQEBAQEBAQEBAQEBAQEBAQEBAQEBAQEBAQEBAQEBAQEBAQEBAQEBAQEBAQEBAQEBAQEBAQEBAwNlfTxuVFs1USZ4aQ8BAQMDAwEBAQEBAQEBAQEBAQEBAQEBAQEBAQEBAQEBAQEBAQEBAQEBAQEBAQEBAQEBAAAA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AAAA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AAAAEBAQEBAQEBAQEBAQEBAQEBAQEBAQEBAQFwHTkCdFM3AQEBAQEBAQEBAQFKbmgBAQEBAQEBNZIiAQEBAQEBWlBCaQMBA3oWGAFbHBUBAXQ0KUI4LQEBAQEBAX6NI2d9Unp1CGkjAQEBAQEBAQEBAQEBAQEBAQEBAQEBAQEBAQEBAQEBAQEBAQEBAQEBAQEBAQEBAQEBAQEBAQEBAQEBAQEBAQEBAQEBAQEBAQEBAQEBAQEBAQEBAQEBaUhSSRRDDVswMItBWAQjAQEBAQEBAQEBAQEBAQEBAQEBAQEBAQEBAQEBAQEBAQEBAAAA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AAAA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AAAAEBAQEBAQEBAQEBAQEBAQEBAQEBAQEBAQEBAQEDZjYeWgEBAQEBAQEBAQEBRx05AQEBAQEBAQEBAQEBAQEBAQEDbkMEAwOMRnkBAUk9SAEBEVxUixB3SA8BATcpXAUBAQEBAQMBMX0Ld2h0I2cBAwMBAQEBAQEBAQEBAQEBAQEBAQEBAQEBAQEBAQEBAQEBAQEBAQEBAQEBAQEBAQEBAQEBAQEBAQEBAQEBAQEBAQEBAQEBAQEBAQEBAQEBAQEBAQEBAQECAwEBZydWPBQ+QlNMSwUadRE3IBUBAQEBAQEBAQEBAQEBAQEBAAAA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AAAA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AAAAEBAQEBAQEBAQEBAQEBAQEBAQEBAQEBAQEBAQEBAQEUBWxTC2kBAwEBAQEBA4AdeAMBAQEBAQEBAQEBAQEBAQEBAQE8G3UBAwwvIgEDGDh5AwFdRicRG3MjcEkmCTNGCwEDAQEBAQEBAQNnEh06WXdxOxF9CUYnAQEBAQEBAQEBAQEBAQEBAQEBAQEBAQEBAQEBAQEBAQEBAQEBAQEBAQEBAQEBAQEBAQEBAQEBAQEBAQEBAQEBAQEBAQEBAQEBAQEBAQEBAQEBAQEBAQEBAQEBAQEBAQEDAgEBA14oVlVUM4YSGSuRHQEBAAAA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AAAA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AAAAEBAQEBAQEBAWOPbzoZRBJbZn4PAQEBAQEBAQEBAQEBU2YBAQNpckxzMQMBAQMLE0UBAQEBAQ+IkCkqAQEBAQEBAQEBAwQ/Hl4HXCADAQEBhE07RxmAAQ9MM2kBAUw/UQk0J1oDAwEBAQEBAQEBAxoSdAEBE1k+NFc7jVd4XgMDAQEBAQEBAQEBAQEBAQEBAQEBAQEBAQEBAQEBAQEBAQEBAQEBAQEBAQEBAQEBAQEBAQEBAQEBAQEBAQEBAQEBAQEBAQEBAQEBAQEBAQEBAQEBAQEBAQEBAQEBAQEBAQEBAQEBAQEBAQEBAAAA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AAAA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AAAAEBAQEBAQEBVDp0AwEBAQEDAwEBZyxUUC8fDjcEDwEBRR8mAQEBAQMBARhbWxECcR0CAQEBAQEBAQEBAQEBAQEBAQEBAQEDASwZLh4BAQEBAQEnODZvbgEBAWwWYwJyRgoBNT1zjEd6GEUjAwEBAQFhRIQueFM/aUKAAQEBAQMBCEBXgGqMaQ8jAwEBAQEBAQEBAQEBAQEBAQEBAQEBAQEBAQEBAQEBAQEBAQEBAQEBAQEBAQEBAQEBAQEBAQEBAQEBAQEBAQEBAQEBAQEBAQEBAQEBAQEBAQEBAQEBAQEBAQEBAQEBAQEBAAAA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AAAA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AAAAEBAQEBAQEBAVE4aAMBAQEBAQEBAQEBAQEBAQMBASJkDRkkPnV+ZQEBAgMBAQMBZU0QjTEDAQEBAQEBAQEBAQEBAQEBAQEBAQEBAQEBAQEBAQEBAwNFcwIBAQEBAUFGEi5RAQEBPDYLIwECAQQXVYAOKWYDLVwZhiIDHo0BAQEBAQEBAQMDAwMDATFzLGqNjFgjAQMDAwEBAQEBAQEBAQEBAQEBAQEBAQEBAQEBAQEBAQEBAQEBAQEBAQEBAQEBAQEBAQEBAQEBAQEBAQEBAQEBAQEBAQEBAQEBAQEBAQEBAQEBAQEBAQEBAAAA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AAAA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AAAAEBAQEBAQEBAQEBJjY5AQEBAQEBAQEBAQEBAQEBAQEBAQM7Q0UBAwMIVkk/GTZNUyUZU3x4PxBMAQMBAQEBAQEBAQEBAQEBAQEBAQEBAQEBAQEBAQEBAQEBAQEBAQEBAgMCAQEBAQEBCEwSLx1JQhJcSgMDRUB3ECmMIwE+dQEBAQEBWm9EFkUBAQEBAQEBAwEBAwMgWBFkZHRIXhUDAgEDAwEBAQEBAQEBAQEBAQEBAQEBAQEBAQEBAQEBAQEBAQEBAQEBAQEBAQEBAQEBAQEBAQEBAQEBAQEBAQEBAQEBAQEBAQEBAQEBAAAA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AAAA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AAAAEBAQEBAQEBAQEBAQExPkNlAQEBAQEBAQEBAQEBAQEBAQEBBl9pAQEBAQEBAQEBAQEPUzUBAQEBAQEBAQEBAQEBAQEBAQEBAQEBAQEBAQEBAQEBAQEBAQEBAQEBAQEBAQEBAQEBAQEBAQEBAQEBAQEBAQEBAQEBAXUWOIwCSD5QJhhlMQRGbjkZYQEBAQMiJI9fFQMDAQEBAQEBAQEBAWV+imYhQHhFIAICAwEDAQEBAQEBAQEBAQEBAQEBAQEBAQEBAQEBAQEBAQEBAQEBAQEBAQEBAQEBAQEBAQEBAQEBAQEBAQEBAQEBAAAA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AAAA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AAAAEBAQEBAQEBAQEBAQEBAQNpQkwEAQEBAQEBAQEBAQEBAQEBAWAUAQEBAQEBAQEBAQEDI2BVAQEBAQEBAQEBAQEBAQEBAQEBAQEBAQEBAQEBAQEBAQEBAQEBAQEBAQEBAQEBAQEBAQEBAQEBAQEBAQEBAQEBAQEBAQGNYhdcEQEDSE1PAgEBaxtOO1s6cGcBAU5cFyUvbAEBChkLAQEBAQEBAQEBAQEBAwEBAyB9ZFGNbBgiZyMCAgEBAQEBAQEBAQEBAQEBAQEBAQEBAQEBAQEBAQEBAQEBAQEBAQEBAQEBAQEBAQEBAQEBAAAA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AAAA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AAAAEBAQEBAQEBAQEBAQEBAQEBAQEBFx5oAQMBAQEBAQEBAQEBASNdBgEBAQEBAQEBAQEBA2kfOwEBAQEBAQEBAQEBAQEBAQEBAQEBAQEBAQEBAQEBAQEBAQEBAQEBAQEBAQEBAQEBAQEBAQEBAQEBAQEBAQEBAQEBAQEBhz1XSEYXAQMBQD0XAxgpVgEDA1ozXUdXEjo1R0p2Rl1bXBsWJncQB0pRSxsSU1UKZwEDAQEBAQEBAQEBAQEEjDlsbH2MLVoVAg8DAwEBAQEBAQEBAQEBAQEBAQEBAQEBAQEBAQEBAQEBAQEBAQEBAAAA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AAAA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AAAAEBAQEBAQEBAQEBAQEBAQEBAQEBAQEDXl8GXgEDAQEBAQEBAQFeLzsBAQEBAQEBAQEBAQEnQnUBAQEBAQEBAQEBAQEBAQEBAQEBAQEBAQEBAQEBAQEBAQEBAQEBAQEBAQEBAQEBAQEBAQEBAQEBAQEBAQEBAQEBAQEBASOGVwF4RlYBAQEDSGBcKWMBAQEBAQEBZSADAQEBAQEBAwMifTtyWXuDPlggMTEVAQ8oVVtQBQtKCAIBAwMBAQEBAQEBAQEBAQEBAzF8N31WdXOMLSAxAgEDAwMDAQEBAQEBAQEBAQEBAQEBAQEBAAAA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AAAA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AAAAEBAQEBAQEBAQEBAQEBAQEBAQEBAQEBAQEBAX5DFGUBAQEBAQEDfjSAAQEBAQEBAQEBAQEBfWJ1AQEBAQEBAQEBAQEBAQEBAQEBAQEBAQEBAQEBAQEBAQEBAQEBAQEBAQEBAQEBAQEBAQEBAQEBAQEBAQEBAQEBAQEBAQEBSwsBASZQZQEBAQEBAQEBAQEBAQEBAQEBAQEBAQEBAQEBAQEBAQEDAQMDAQEBAQMnOREqX2MaFzlKLDBCUGBTdnV9jCMBAQEBAQEBAQEBAQEBAQMDAQEBAQ8VeBFXZI1zKEpFFQEBAQEBAQEBAAAA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AAAA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SgAAAAEBAQEBAQEBAQEBAQEBAQEBAQEBAQEBAQEBAQEBAQEPcWJSAQMBAyY0bAEBAQF3bXtUQA8CARgzagMBAQEBAQEBAQEBAQEBAQEBAQEBAQEBAQEBAQEBAQEBAQEBAQEBAQEBAQEBAQEBAQEBAQEBAQEBAQEBAQEBAQEBAQEBAUluSAEBU2MBAQEBAQEBAQEBAQEBAQEBAQEBAQEBAQEBAQEBAQEBAQEBAQEBAQEBAQEBAQEBAQEBAQMDAwEBAQEVXgqAeiUNXRs4XIiJBwMBAQEBAQEBAQEBAQEBAQEBAQEBAQMBAwEBAQMPAAAA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AAAA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AAAAEBAQEBAQEBAQEBAQEBAQEBAQEBAQEBAQEBAQEBAQEBAQEBA0BTWyiAWUEBAQEBAQEBAwFIeRaBgmEDAwMBAQEBAQEBAQEBAQEBAQEBAQEBAQEBAQEBAQEBAQEBAQEBAQEBAQEBAQEBAQEBAQEBAQEBAQEBAQEBAQEBAQEBAQNsUHQDAWw0LQMBAQEBAQEBAQEBAQEBAQEBAQEBAQEBAQEBAQEBAQEBAQEBAQEBAQEBAQEBAQEBAQEBAQEBAQEBAQEBAQEBAQEBAQEBAQEBAQEBAQEBAQEBAQEBAQEBAQEBAQEBAQEBAQEBAAAA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AAAA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AAAAEBAQEBAQEBAQEBAQEBAQEBAQEBAQEBAQEBAQEBAQEBAQEBAQEBAQMBNSk/VwMBAQEBAQEBAQEBSgxBaWEbLhM3AQMBAQEBAQEBAQEBAQEBAQEBAQEBAQEBAQEBAQEBAQEBAQEBAQEBAQEBAQEBAQEBAQEBAQEBAQEBAQEBAQEBZVAhAQEBbiEBAQEBAQEBAQEBAQEBAQEBAQEBAQEBAQEBAQEBAQEBAQEBAQEBAQEBAQEBAQEBAQEBAQEBAQEBAQEBAQEBAQEBAQEBAQEBAQEBAQEBAQEBAQEBAQEBAQEBAQEBAQEBAQEBAAAA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AAAA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AAAAEBAQEBAQEBAQEBAQEBAQEBAQEBAQEBAQEBAQEBAQEBAQEBAQEBAQEBAQ42IgIDUlBuTwIBAQEBAVZdcwEBAQEBAXRUEEYLIwIBAQEBAQEBAQEBAQEBAQEBAQEBAQEBAQEBAQEBAQEBAQEBAQEBAQEBAQEBAQEBAQEBAQEBAQEBAQE0BwEBAWEdAgEBAQEBAQEBAQEBAQEBAQEBAQEBAQEBAQEBAQEBAQEBAQEBAQEBAQEBAQEBAQEBAQEBAQEBAQEBAQEBAQEBAQEBAQEBAQEBAQEBAQEBAQEBAQEBAQEBAQEBAQEBAQEBAAAA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AAAA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AAAAEBAQEBAQEBAQEBAQEBAQEBAQEBAQEBAQEBAQEBAQEBAQEBAQEBAQEBAQFxPQQDAQEBAwIBQQZNBUpXLzsBAQEBAQEBAQEDAVoHGxsXIwEBAQEBAQEBAQEBAQEBAQEBAQEBAQEBAQEBAQEBAQEBAQEBAQEBAQEBAQEBAQEBAQEBAQMBDUsVAwMoHggBAQEBAQEBAQEBAQEBAQEBAQEBAQEBAQEBAQEBAQEBAQEBAQEBAQEBAQEBAQEBAQEBAQEBAQEBAQEBAQEBAQEBAQEBAQEBAQEBAQEBAQEBAQEBAQEBAQEBAQEBAQEBAAAA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AAAA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AAAAEBAQEBAQEBAQEBAQEBAQEBAQEBAQEBAQEBAQEBAQEBAQEBAQEBAQEBAQEBDQxpAwEBAQEBAQEBAQEDVgxLNgw1aAIBAQMBAQEBAQEBA2pGPSIBAQEBAQEBAQEBAQEBAQEBAQEBAQEBAQEBAQEBAQEBAQEBAQEBAQEBAQEBAQEBAQEBAVFgRQEBIAxeAQEBAQEBAQEBAQEBAQEBAQEBAQEBAQEBAQEBAQEBAQEBAQEBAQEBAQEBAQEBAQEBAQEBAQEBAQEBAQEBAQEBAQEBAQEBAQEBAQEBAQEBAQEBAQEBAQEBAQEBAQEBAAAA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AAAA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AAAAEBAQEBAQEBAQEBAQEBAQEBAQEBAQEBAQEBAQEBAQEBAQEBAQEBAQEBAQEBAR8MAQEBAQEBAQEBAQEBARdZRQEBAQEBAVpATls4XDgeU0I0EBwjAQEBAQEBAQEBAQEBAQEBAQEBAQEBAQEBAQEBAQEBAQEBAQEBAQEBAQEBAQEBAQEBAQE3TQgDAkpdIwEBAQEBAQEBAQEBAQEBAQEBAQEBAQEBAQEBAQEBAQEBAQEBAQEBAQEBAQEBAQEBAQEBAQEBAQEBAQEBAQEBAQEBAQEBAQEBAQEBAQEBAQEBAQEBAQEBAQEBAQEBAAAA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AAAA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AAAAEBAQEBAQEBAQEBAQEBAQEBAQEBAQEBAQEBAQEBAQEBAQEBAQEBAQEBAQEBARVNBgEBAQEBAQEBAQEBAQFODAQBAQEBAQEBAQEBAQEBAQEBAQEBAQEBAQEBAQEBAQEBAQEBAQEBAQEBAQEBAQEBAQEBAQEBAQEBAQEBAQEBAQEBAQEBAQEBJxtPAQFQUQEBAQEBAQEBAQEBAQEBAQEBAQEBAQEBAQEBAQEBAQEBAQEBAQEBAQEBAQEBAQEBAQEBAQEBAQEBAQEBAQEBAQEBAQEBAQEBAQEBAQEBAQEBAQEBAQEBAQEBAQEBAAAA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AAAA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AAAAEBAQEBAQEBAQEBAQEBAQEBAQEBAQEBAQEBAQEBAQEBAQEBAQEBAQEBAQEBAQFAOkEBAQEBAQEBAQEBAQEBQkMBAQEBAQEBAQEBAQEBAQEBAQEBAQEBAQEBAQEBAQEBAQEBAQEBAQEBAQEBAQEBAQEBAQEBAQEBAQEBAQEBAQEBAQEBAQEBASJEFwEHQwEBAQEBAQEBAQEBAQEBAQEBAQEBAQEBAQEBAQEBAQEBAQEBAQEBAQEBAQEBAQEBAQEBAQEBAQEBAQEBAQEBAQEBAQEBAQEBAQEBAQEBAQEBAQEBAQEBAQEBAQEBAAAA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AAAA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AAAAEBAQEBAQEBAQEBAQEBAQEBAQEBAQEBAQEBAQEBAQEBAQEBAQEBAQEBAQEBAQECMAkxAQEBAQEBAQEBAQEBAy8yAQEBAQEBAQEBAQEBAQEBAQEBAQEBAQEBAQEBAQEBAQEBAQEBAQEBAQEBAQEBAQEBAQEBAQEBAQEBAQEBAQEBAQEBAQEBAQEBMzQ1NgMBAQEBAQEBAQEBAQEBAQEBAQEBAQEBAQEBAQEBAQEBAQEBAQEBAQEBAQEBAQEBAQEBAQEBAQEBAQEBAQEBAQEBAQEBAQEBAQEBAQEBAQEBAQEBAQEBAQEBAQEBAAAA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AAAA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AAAAEBAQEBAQEBAQEBAQEBAQEBAQEBAQEBAQEBAQEBAQEBAQEBAQEBAQEBAQEBAQEBAR4fAQEBAQEBAQEBAQEBAyAWIQMBAQEBAQEBAQEBAQEBAQEBAQEBAQEBAQEBAQEBAQEBAQEBAQEBAQEBAQEBAQEBAQEBAQEBAQEBAQEBAQEBAQEBAQEBAQEBAQEiIwEBAQEBAQEBAQEBAQEBAQEBAQEBAQEBAQEBAQEBAQEBAQEBAQEBAQEBAQEBAQEBAQEBAQEBAQEBAQEBAQEBAQEBAQEBAQEBAQEBAQEBAQEBAQEBAQEBAQEBAQEBAAAA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AAAA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YGRgD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ERIP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sM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MEB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TAAAAGQAAAAAAAAAAAAAAG8AAAA8AAAAAAAAAAAAAABw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2020-09-04T10:28:23Z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vI8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FVFgNjZNWU0ML0NDBXA5ZQEBAQEBAQEBAQEBAQEBAQEBAQEBAQEBAQEBAQEBAQEBAQEBAQEBAQEBAQEBAQEBAQEBAQEBAQEBAQEBAQEBAQEBAQEBAQEBAQEBAQEBAQEBAQEBAQEBAQEBAQEBAQEBAQEBAQEBAQEBAQEBAQEBAQEBAQEBAQEBAQEBAQEBAQEBAQEBAQEBAQEBAQEBAQEBAQEBAQEBAQEBAQEBAQEBAQEBAQEBAQEBAQEBAQEBAwMBAQE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EBAQEBAQEBAQEBAQEBAQEBAQEVJS0BAQEBAQEBAQEBAQEBWh42DhUBAwMDAQEBAQEBXoo1YjQcJUc5BAIBAQEBAQEBAQEBAQEBAQEBAQEBAQEBAQEBAQEBAQEBAQEBAQEBAQEBAQEBAQEBAQEBAQEBAQEBAQEBAQEBAQEBAQEBAQEBAQEBAQEBAQEBAQEBAQEBAQEBAQEBAQEBAQEBAQEBAQEBAQEBAQEBAQEBAQEBAQEBAQEBAQEBAQEBAQEBAQEBAQEBAQEBAQEBAQEBAQEBAQEBAQEBAQEBAQEBAQEBAQEBAQEBAQEBAQEBAQEBAQEBAQEBAQEBAQEBbDhjAQEBAQEBAQEBAQEBAXk2MAEDAQEBAQEBAQEBAQEDAQIiQBpdYIQ8QS0PAQMBAQEBAQEBAQEBAQEBAQEBAQEBAQEBAQEBAQEBAQEBAQEBAQEBAQEBAQEBAQEBAQEBAQEBAQEBAQEBAQEBAQEBAQEBAQEBAQEBAQEBAQEBAQEBAQEBAQEBAQEBAQEBAQEBAQEBAQEBAQEBAQEBAQEBAQEBAQEBAQEBAQEBAQEBAQEBAQEBAQEBAQEBAQEBAQEBAQEBAQEBAQEBAQEBAQEBAQEBAQE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EBAQEBAQEBAQEBAQEBAQEBAQFANkoBAQEBAQEBAQEBAQEEOB0BAQEBAQEBAQEBAQEBAQEBAQEBAQEDAwF4gENdS2FBCAEDAQEBAQEBAQEBAQEBAQEBAQEBAQEBAQEBAQEBAQEBAQEBAQEBAQEBAQEBAQEBAQEBAQEBAQEBAQEBAQEBAQEBAQEBAQEBAQEBAQEBAQEBAQEBAQEBAQEBAQEBAQEBAQEBAQEBAQEBAQEBAQEBAQEBAQEBAQEBAQEBAQEBAQEBAQEBAQEBAQEBAQEBAQEBAQEBAQEBAQEBAQEBAQEBAQEBAQEBAQEBAQEBAQEBAQEBAQEBAQEBLU1XAQEBAQEBAQEBAQEBBDgFAQEBAQEBAQEBAQEBAQEBAQEBAQEBAQEBAQIBfoszH1RhGAQBAQMBAQEBAQEBAQEBAQEBAQEBAQEBAQEBAQEBAQEBAQEBAQEBAQEBAQEBAQEBAQEBAQEBAQEBAQEBAQEBAQEBAQEBAQEBAQEBAQEBAQEBAQEBAQEBAQEBAQEBAQEBAQEBAQEBAQEBAQEBAQEBAQEBAQEBAQEBAQEBAQEBAQEBAQEBAQEBAQEBAQEBAQEBAQEBAQEBAQEBAQEBAQEBAQE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EBAQEBAQEBAQEBAQEBAQEBAQEBQgUBAQEBAQEBAQEBATlcFhwoAwEBAQEBAQEBAQEBAQEBAQEBAQEBAQEBAQEBAQEBAgJ+PA1MNVZIFQEDAwEBAQEBAQEBAQEBAQEBAQEBAQEBAQEBAQEBAQEBAQEBAQEBAQEBAQEBAQEBAQEBAQEBAQEBAQEBAQEBAQEBAQEBAQEBAQEBAQEBAQEBAQEBAQEBAQEBAQEBAQEBAQEBAQEBAQEBAQEBAQEBAQEBAQEBAQEBAQEBAQEBAQEBAQEBAQEBAQEBAQEBAQEBAQEBAQEBAQEBAQEBAQEBAQEDAQMBAQEBAwEBAQEBAUtMAQEBAQEBAQEBAQF9ODAvYQMBAQEBAQEBAQEBAQEBAQEBAQEBAQEBAQEBAQEBAQEBAQExSnmEKnp9ZQMBAQEBAQEBAQEBAQEBAQEBAQEBAQEBAQEBAQEBAQEBAQEBAQEBAQEBAQEBAQEBAQEBAQEBAQEBAQEBAQEBAQEBAQEBAQEBAQEBAQEBAQEBAQEBAQEBAQEBAQEBAQEBAQEBAQEBAQEBAQEBAQEBAQEBAQEBAQEBAQEBAQEBAQEBAQEBAQEBAQEBAQEBAQEBAQEBAQEBAQE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EBAQEBAQEBAQEBAQEBAQEBAQEBAQEBAQEBAQEBAQEBAQEBAQEBAwE1KT9XAwEBAQEBAQEBAQFKDEFpYRsuEzcBAwEBAQEBAQEBAQEBAQEBAQEBAQEBAQEBAQEBAQEBAQEBAQEBAQEBAQEBAQEBAQEBAQEBAQEBAQEBAQEBAQFlUCEBAQFuIQEBAQEBAQEBAQEBAQEBAQEBAQEBAQEBAQEBAQEBAQEBAQEBAQEBAQEBAQEBAQEBAQEBAQEBAQEBAQEBAQEBAQEBAQEBAQEBAQEBAQEBAQEBAQEBAQEBAQEBAQEBAQEBAQEBAQEBAQEBAQEBAQEBAQEBAQEBAQEBAQEBAQEBAQEBAQEBAQEBAQEBNxIzHExAAwEBAQEBAQEBI115AQEjehtcHwoBAQEBAQEBAQEBAQEBAQEBAQEBAQEBAQEBAQEBAQEBAQEBAQEBAQEBAQEBAQEBAQEBAQEBAQEBAQEBAQEBAXJJDwEBZj4jAQEBAQEBAQEBAQEBAQEBAQEBAQEBAQEBAQEBAQEBAQEBAQEBAQEBAQEBAQEBAQEBAQEBAQEBAQEBAQEBAQEBAQEBAQEBAQEBAQEBAQEBAQEBAQEBAQEBAQEBAQEBAQE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EBAQEBAQEBAQEBAQEBAQEBAQEBAQEBAQEBAQEBAQEBAQEBAQEBAQEBAQENDGkDAQEBAQEBAQEBAQNWDEs2DDVoAgEBAwEBAQEBAQEDakY9IgEBAQEBAQEBAQEBAQEBAQEBAQEBAQEBAQEBAQEBAQEBAQEBAQEBAQEBAQEBAQEBAQEBUWBFAQEgDF4BAQEBAQEBAQEBAQEBAQEBAQEBAQEBAQEBAQEBAQEBAQEBAQEBAQEBAQEBAQEBAQEBAQEBAQEBAQEBAQEBAQEBAQEBAQEBAQEBAQEBAQEBAQEBAQEBAQEBAQEBAQEBAQEBAQEBAQEBAQEBAQEBAQEBAQEBAQEBAQEBAQEBAQEBAQEBAQEBAQEBFxZBAwEBAQEBAQEBAQEBZzYHAQoFEllJORUBAQEDAwEBAQNIGVkEAQEBAQEBAQEBAQEBAQEBAQEBAQEBAQEBAQEBAQEBAQEBAQEBAQEBAQEBAQEBAQEBASI2aAEBAVssAQEBAQEBAQEBAQEBAQEBAQEBAQEBAQEBAQEBAQEBAQEBAQEBAQEBAQEBAQEBAQEBAQEBAQEBAQEBAQEBAQEBAQEBAQEBAQEBAQEBAQEBAQEBAQEBAQEBAQEBAQE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EBAQEBAQEBAQEBAQEBAQEBAQEBAQEBAQEBAQEBAQEBAQEBAQEBAQEBAQEBHwwBAQEBAQEBAQEBAQEBF1lFAQEBAQEBWkBOWzhcOB5TQjQQHCMBAQEBAQEBAQEBAQEBAQEBAQEBAQEBAQEBAQEBAQEBAQEBAQEBAQEBAQEBAQEBAQEBATdNCAMCSl0jAQEBAQEBAQEBAQEBAQEBAQEBAQEBAQEBAQEBAQEBAQEBAQEBAQEBAQEBAQEBAQEBAQEBAQEBAQEBAQEBAQEBAQEBAQEBAQEBAQEBAQEBAQEBAQEBAQEBAQEBAQEBAQEBAQEBAQEBAQEBAQEBAQEBAQEBAQEBAQEBAQEBAQEBAQEBAQEBAQEBAVVGLQEBAQEBAQEBAQEBAUU9VgEBAQEBAQEBAQEBMSdBT1csNwEBAQEBAQEBAQEBAQEBAQEBAQEBAQEBAQEBAQEBAQEBAQEBAQEBAQEBAQEBAQEBAQEBAQEDQ1UBAQQ4WAEBAQEBAQEBAQEBAQEBAQEBAQEBAQEBAQEBAQEBAQEBAQEBAQEBAQEBAQEBAQEBAQEBAQEBAQEBAQEBAQEBAQEBAQEBAQEBAQEBAQEBAQEBAQEBAQEBAQEBAQE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EBAQEBAQEBAQEBAQEBAQEBAQEBAQEBAQEBAQEBAQEBAQEBAQEBAQEBAQEBFU0GAQEBAQEBAQEBAQEBAU4MBAEBAQEBAQEBAQEBAQEBAQEBAQEBAQEBAQEBAQEBAQEBAQEBAQEBAQEBAQEBAQEBAQEBAQEBAQEBAQEBAQEBAQEBAQEBAQEnG08BAVBRAQEBAQEBAQEBAQEBAQEBAQEBAQEBAQEBAQEBAQEBAQEBAQEBAQEBAQEBAQEBAQEBAQEBAQEBAQEBAQEBAQEBAQEBAQEBAQEBAQEBAQEBAQEBAQEBAQEBAQEBAQEBAQEBAQEBAQEBAQEBAQEBAQEBAQEBAQEBAQEBAQEBAQEBAQEBAQEBAQEBAQENLwIBAQEBAQEBAQEBAQMoOEoBAQEBAQEBAQEBAQEBAQEBAQEBAQEBAQEBAQEBAQEBAQEBAQEBAQEBAQEBAQEBAQEBAQEBAQEBAQEBAQEBAQEBAQEBAQEBAUJLAQFMMAEBAQEBAQEBAQEBAQEBAQEBAQEBAQEBAQEBAQEBAQEBAQEBAQEBAQEBAQEBAQEBAQEBAQEBAQEBAQEBAQEBAQEBAQEBAQEBAQEBAQEBAQEBAQEBAQEBAQEBAQE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EBAQEBAQEBAQEBAQEBAQEBAQEBAQEBAQEBAQEBAQEBAQEBAQEBAQEBAQEBAUA6QQEBAQEBAQEBAQEBAQFCQwEBAQEBAQEBAQEBAQEBAQEBAQEBAQEBAQEBAQEBAQEBAQEBAQEBAQEBAQEBAQEBAQEBAQEBAQEBAQEBAQEBAQEBAQEBAQEBIkQXAQdDAQEBAQEBAQEBAQEBAQEBAQEBAQEBAQEBAQEBAQEBAQEBAQEBAQEBAQEBAQEBAQEBAQEBAQEBAQEBAQEBAQEBAQEBAQEBAQEBAQEBAQEBAQEBAQEBAQEBAQEBAQEBAQEBAQEBAQEBAQEBAQEBAQEBAQEBAQEBAQEBAQEBAQEBAQEBAQEBAQEBAQEVCQsBAQEBAQEBAQEBAQEBDj0IAQEBAQEBAQEBAQEBAQEBAQEBAQEBAQEBAQEBAQEBAQEBAQEBAQEBAQEBAQEBAQEBAQEBAQEBAQEBAQEBAQEBAQEBAQEBAQE+HxU8PwMBAQEBAQEBAQEBAQEBAQEBAQEBAQEBAQEBAQEBAQEBAQEBAQEBAQEBAQEBAQEBAQEBAQEBAQEBAQEBAQEBAQEBAQEBAQEBAQEBAQEBAQEBAQEBAQEBAQEBAQE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EBAQEBAQEBAQEBAQEBAQEBAQEBAQEBAQEBAQEBAQEBAQEBAQEBAQEBAQEBAQIwCTEBAQEBAQEBAQEBAQEDLzIBAQEBAQEBAQEBAQEBAQEBAQEBAQEBAQEBAQEBAQEBAQEBAQEBAQEBAQEBAQEBAQEBAQEBAQEBAQEBAQEBAQEBAQEBAQEBAQEzNDU2AwEBAQEBAQEBAQEBAQEBAQEBAQEBAQEBAQEBAQEBAQEBAQEBAQEBAQEBAQEBAQEBAQEBAQEBAQEBAQEBAQEBAQEBAQEBAQEBAQEBAQEBAQEBAQEBAQEBAQEBAQEBAQEBAQEBAQEBAQEBAQEBAQEBAQEBAQEBAQEBAQEBAQEBAQEBAQEBAQEBAQEBGCssAQEBAQEBAQEBAQEBARQfAQEBAQEBAQEBAQEBAQEBAQEBAQEBAQEBAQEBAQEBAQEBAQEBAQEBAQEBAQEBAQEBAQEBAQEBAQEBAQEBAQEBAQEBAQEBAQECLRIuLwEBAQEBAQEBAQEBAQEBAQEBAQEBAQEBAQEBAQEBAQEBAQEBAQEBAQEBAQEBAQEBAQEBAQEBAQEBAQEBAQEBAQEBAQEBAQEBAQEBAQEBAQEBAQEBAQEBAQEBAQE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EBAQEBAQEBAQEBAQEBAQEBAQEBAQEBAQEBAQEBAQEBAQEBAQEBAQEBAQEBAQEBHh8BAQEBAQEBAQEBAQEDIBYhAwEBAQEBAQEBAQEBAQEBAQEBAQEBAQEBAQEBAQEBAQEBAQEBAQEBAQEBAQEBAQEBAQEBAQEBAQEBAQEBAQEBAQEBAQEBAQEBASIjAQEBAQEBAQEBAQEBAQEBAQEBAQEBAQEBAQEBAQEBAQEBAQEBAQEBAQEBAQEBAQEBAQEBAQEBAQEBAQEBAQEBAQEBAQEBAQEBAQEBAQEBAQEBAQEBAQEBAQEBAQEBAQEBAQEBAQEBAQEBAQEBAQEBAQEBAQEBAQEBAQEBAQEBAQEBAQEBAQEBAQEBAQIBAQEBAQEBAQEBAQEBAQEcH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gZG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E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xAK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w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  <Object Id="idInvalidSigLnImg">AQAAAGwAAAAAAAAAAAAAAP8AAAB/AAAAAAAAAAAAAAAvGQAAogwAACBFTUYAAAEAI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Nh1BO8PAR5VTXcE7w8BvlVNdwkAAAD4ZUAB6VVNd1DvDwH4ZUABVhl+bwAAAABWGX5vAAAAAPhlQAEAAAAAAAAAAAAAAAAAAAAAmLE/AQAAAAAAAAAAAAAAAAAAAAAAAAAAAAAAAAAAAAAAAAAAAAAAAAAAAAAAAAAAAAAAAAAAAAAAAAAAAAAAAAAAAADASH6ZuPAPAfjvDwGiLUh3AAAAAAEAAABQ7w8B//8AAAAAAABcMEh3AABIdwcAAAAAAAAAZkFndlYZfm9UBgD/BwAAAFjwDwHkXV12AdgAAFjwDwE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8BZAEAAAAAAAAAAAAAtAqqFeSXDwHQmQ8BHdsPdXP8+NuIlw8BAAAAAAAAAADo5A1vp3nibkAUTgEIlw8BbJcPAe+iCG//////WJcPAdK75G5QIOluBrzkbkYf425YH+NuP/z42+jkDW8f/PjbgJcPAbO75G4o4qoNAAAAAAAAUp2olw8BOJkPAUnaD3WIlw8BAgAAAFXaD3V4pw1v4P///wAAAAAAAAAAAAAAAJABAAAAAAABAAAAAGEAcgAAAAAAAAAAAGZBZ3YAAAAAVAYA/wYAAADcmA8B5F1ddgHYAADcmA8BAAAAAAAAAAAAAAAAAAAAAAAAAAAAAAAA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gYViFWbFhIF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BAQEBAQEBAQEBAQEBAQEBAQEBAQEBAQEBAQEBAQEBAQEBAQMgHxs9BlEhQXMsZA5LND80M3JsSGcDAQEBAQEBAQEBAQEBAQEBAQEBAQEBAQEBAQEBAQEBAQEBAQEBAQEBAQEBAQEBAQEBAQEBAQEBAQEBAQEBAQEBAQEBAQEBAQEBAQEBAQEBAQEBAQEBAQEBAQEBAQEBAQEBAQEBAQEBAQEBAQEBAQEBAQEBAQEBAQEBAQEBAQEBAQEBAQEBAQEBAQEBAQEBAQEBAQEBAQEBAQEBAQEBAQEBAQEBAQEBAQEBAQEBAQEBAQEBAQEBAQEBAQEBAQEBAQEBARUlLQEBAQEBAQEBAQEBAQFaHjYOFQEDAwMBAQEBAQFeijViNBwlRzkEAgEBAQEBAQEBAQEBAQEBAQEBAQEBAQEBAQEBAQEBAQEBAQEBAQEBAQEBAQEBAQEBAQEBAQEBAQEBAQEBAQEBAQEBAQEBAQEBAQEBAQEBAQEBAQEBAQEBAQEBAQEBAQEBAQEBAQEBAQEBAQEBAQEBAQEBAQEBAQEBAQEBAQEBAQEBAQEBAQEBAQEBAQEBAQEBAQEBAQEBAQEBAQEBAQEBAQEBAQEBAQEBAQEB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BAQEBAQEBAQEBAQEBAQEBAQEBETZ4AgEBAQEBAQEBAQEBAy9NFQEBAQEBAQEBAQEBAQEBAQEDAwECdFFDHmtJc0gVAQMBAQEBAQEBAQEBAQEBAQEBAQEBAQEBAQEBAQEBAQEBAQEBAQEBAQEBAQEBAQEBAQEBAQEBAQEBAQEBAQEBAQEBAQEBAQEBAQEBAQEBAQEBAQEBAQEBAQEBAQEBAQEBAQEBAQEBAQEBAQEBAQEBAQEBAQEBAQEBAQEBAQEBAQEBAQEBAQEBAQEBAQEBAQEBAQEBAQEBAQEBAQEBAQEBAQEBAQEBAQEBAQEBAQEBAQEBAQEBAQEBAUA2SgEBAQEBAQEBAQEBAQQ4HQEBAQEBAQEBAQEBAQEBAQEBAQEBAQMDAXiAQ11LYUEIAQMBAQEBAQEBAQEBAQEBAQEBAQEBAQEBAQEBAQEBAQEBAQEBAQEBAQEBAQEBAQEBAQEBAQEBAQEBAQEBAQEBAQEBAQEBAQEBAQEBAQEBAQEBAQEBAQEBAQEBAQEBAQEBAQEBAQEBAQEBAQEBAQEBAQEBAQEBAQEBAQEBAQEBAQEBAQEBAQEBAQEBAQEBAQEBAQEBAQEBAQEBAQEBAQEBAQEB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BAQEBAQEBAQEBAQEBAQEBAQEBIy93AQEBAQEBAQEBAQFaGhZMFQEBAQEBAQEBAQEBAQEBAQEBAQEBAQEBAQEBAQMPjDsdM3mNWFoBAQMBAQEBAQEBAQEBAQEBAQEBAQEBAQEBAQEBAQEBAQEBAQEBAQEBAQEBAQEBAQEBAQEBAQEBAQEBAQEBAQEBAQEBAQEBAQEBAQEBAQEBAQEBAQEBAQEBAQEBAQEBAQEBAQEBAQEBAQEBAQEBAQEBAQEBAQEBAQEBAQEBAQEBAQEBAQEBAQEBAQEBAQEBAQEBAQEBAQEBAQEBAQEBAQEBAQEBAQEBAQEBAQEBAQEBAQFCBQEBAQEBAQEBAQEBOVwWHCgDAQEBAQEBAQEBAQEBAQEBAQEBAQEBAQEBAQEBAQECAn48DUw1VkgVAQMDAQEBAQEBAQEBAQEBAQEBAQEBAQEBAQEBAQEBAQEBAQEBAQEBAQEBAQEBAQEBAQEBAQEBAQEBAQEBAQEBAQEBAQEBAQEBAQEBAQEBAQEBAQEBAQEBAQEBAQEBAQEBAQEBAQEBAQEBAQEBAQEBAQEBAQEBAQEBAQEBAQEBAQEBAQEBAQEBAQEBAQEBAQEBAQEBAQEBAQEB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BAQEBAQEBAQEBAQEBAQEBAQEBAQEBAQEBAQEBAQEBAQJpMFA7AgENHDEBAQEBAQMBfV+DewZbYEUDAQEBAQEBAQEBAQEBAQEBAQEBAQEBAQEBAQEBAQEBAQEBAQEBAQEBAQEBAQEBAQEBAQEBAQEBAQEBAQEBAQEBAQEBAQGEXzEBAz4HAQEBAQEBAQEBAQEBAQEBAQEBAQEBAQEBAQEBAQEBAQEBAQEBAQEBAQEBAQEBAQEBAQEBAQEBAQEBAQEBAQEBAQEBAQEBAQEBAQEBAQEBAQEBAQEBAQEBAQEBAQEBAQEBAQEBAQEBAQEBAQEBAQEBAQEBAQEBAQEBAQEBAQEBAQEBAQEBAQNAU1sogFlBAQEBAQEBAQMBSHkWgYJhAwMDAQEBAQEBAQEBAQEBAQEBAQEBAQEBAQEBAQEBAQEBAQEBAQEBAQEBAQEBAQEBAQEBAQEBAQEBAQEBAQEBAQEBAQEDbFB0AwFsNC0DAQEBAQEBAQEBAQEBAQEBAQEBAQEBAQEBAQEBAQEBAQEBAQEBAQEBAQEBAQEBAQEBAQEBAQEBAQEBAQEBAQEBAQEBAQEBAQEBAQEBAQEBAQEBAQEBAQEBAQEBAQEBAQEB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BAQEBAQEBAQEBAQEBAQEBAQEBAQEBAQEBAQEBAQEBAQEBAQEBAUVjexIVAwMBAQEBAQEBAQEDMD8qEDoUfAEDAQEBAQEBAQEBAQEBAQEBAQEBAQEBAQEBAQEBAQEBAQEBAQEBAQEBAQEBAQEBAQEBAQEBAQEBAQEBAQEBAQEDR1NlAwF9HGkDAQEBAQEBAQEBAQEBAQEBAQEBAQEBAQEBAQEBAQEBAQEBAQEBAQEBAQEBAQEBAQEBAQEBAQEBAQEBAQEBAQEBAQEBAQEBAQEBAQEBAQEBAQEBAQEBAQEBAQEBAQEBAQEBAQEBAQEBAQEBAQEBAQEBAQEBAQEBAQEBAQEBAQEBAQEBAQEBAQEDATUpP1cDAQEBAQEBAQEBAUoMQWlhGy4TNwEDAQEBAQEBAQEBAQEBAQEBAQEBAQEBAQEBAQEBAQEBAQEBAQEBAQEBAQEBAQEBAQEBAQEBAQEBAQEBAQEBAWVQIQEBAW4hAQEBAQEBAQEBAQEBAQEBAQEBAQEBAQEBAQEBAQEBAQEBAQEBAQEBAQEBAQEBAQEBAQEBAQEBAQEBAQEBAQEBAQEBAQEBAQEBAQEBAQEBAQEBAQEBAQEBAQEBAQEBAQEB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BAQEBAQEBAQEBAQEBAQEBAQEBAQEBAQEBAQEBAQEBAQEBAQEBAQEBAQFpNmsBAQEBAQEBAQEBAQFsL21uQQIBAgMBAQEBAQEBAQFIbglgaQMBAQEBAQEBAQEBAQEBAQEBAQEBAQEBAQEBAQEBAQEBAQEBAQEBAQEBAQEBAQEBAQEDAlBjAwEDO0sBAQEBAQEBAQEBAQEBAQEBAQEBAQEBAQEBAQEBAQEBAQEBAQEBAQEBAQEBAQEBAQEBAQEBAQEBAQEBAQEBAQEBAQEBAQEBAQEBAQEBAQEBAQEBAQEBAQEBAQEBAQEBAQEBAQEBAQEBAQEBAQEBAQEBAQEBAQEBAQEBAQEBAQEBAQEBAQEBAQEBAQ0MaQMBAQEBAQEBAQEBA1YMSzYMNWgCAQEDAQEBAQEBAQNqRj0iAQEBAQEBAQEBAQEBAQEBAQEBAQEBAQEBAQEBAQEBAQEBAQEBAQEBAQEBAQEBAQEBAQFRYEUBASAMXgEBAQEBAQEBAQEBAQEBAQEBAQEBAQEBAQEBAQEBAQEBAQEBAQEBAQEBAQEBAQEBAQEBAQEBAQEBAQEBAQEBAQEBAQEBAQEBAQEBAQEBAQEBAQEBAQEBAQEBAQEB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BAQEBAQEBAQEBAQEBAQEBAQEBAQEBAQEBAQEBAQEBAQEBAQEBAQEBAQEBAQpEUgMBAQEBAQEBAQEBAQFTVAEBAQEBAQEBAQEBAwEBAQEBAwEBAQEBAQEBAQEBAQEBAQEBAQEBAQEBAQEBAQEBAQEBAQEBAQEBAQEBAQEBAQEBAQEBAQEBMB8jAQE9JgEBAQEBAQEBAQEBAQEBAQEBAQEBAQEBAQEBAQEBAQEBAQEBAQEBAQEBAQEBAQEBAQEBAQEBAQEBAQEBAQEBAQEBAQEBAQEBAQEBAQEBAQEBAQEBAQEBAQEBAQEBAQEBAQEBAQEBAQEBAQEBAQEBAQEBAQEBAQEBAQEBAQEBAQEBAQEBAQEBAQEVTQYBAQEBAQEBAQEBAQEBTgwEAQEBAQEBAQEBAQEBAQEBAQEBAQEBAQEBAQEBAQEBAQEBAQEBAQEBAQEBAQEBAQEBAQEBAQEBAQEBAQEBAQEBAQEBAQEBAScbTwEBUFEBAQEBAQEBAQEBAQEBAQEBAQEBAQEBAQEBAQEBAQEBAQEBAQEBAQEBAQEBAQEBAQEBAQEBAQEBAQEBAQEBAQEBAQEBAQEBAQEBAQEBAQEBAQEBAQEBAQEBAQEB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BAQEBAQEBAQEBAQEBAQEBAQEBAQEBAQEBAQEBAQEBAQEBAQEBAQEBAQEBAQELREUBAQEBAQEBAQEBAQMCRgcBAQEBAQEBAQEBAQEBAQEBAQEBAQEBAQEBAQEBAQEBAQEBAQEBAQEBAQEBAQEBAQEBAQEBAQEBAQEBAQEBAQEBAQEBAQEBAUc9SAFJHQEBAQEBAQEBAQEBAQEBAQEBAQEBAQEBAQEBAQEBAQEBAQEBAQEBAQEBAQEBAQEBAQEBAQEBAQEBAQEBAQEBAQEBAQEBAQEBAQEBAQEBAQEBAQEBAQEBAQEBAQEBAQEBAQEBAQEBAQEBAQEBAQEBAQEBAQEBAQEBAQEBAQEBAQEBAQEBAQEBAQEBQDpBAQEBAQEBAQEBAQEBAUJDAQEBAQEBAQEBAQEBAQEBAQEBAQEBAQEBAQEBAQEBAQEBAQEBAQEBAQEBAQEBAQEBAQEBAQEBAQEBAQEBAQEBAQEBAQEBAQEiRBcBB0MBAQEBAQEBAQEBAQEBAQEBAQEBAQEBAQEBAQEBAQEBAQEBAQEBAQEBAQEBAQEBAQEBAQEBAQEBAQEBAQEBAQEBAQEBAQEBAQEBAQEBAQEBAQEBAQEBAQEBAQEB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BAQEBAQEBAQEBAQEBAQEBAQEBAQEBAQEBAQEBAQEBAQEBAQEBAQEBAQEBAQEBHDMBAQEBAQEBAQEBAQEBNzghAQEBAQEBAQEBAQEBAQEBAQEBAQEBAQEBAQEBAQEBAQEBAQEBAQEBAQEBAQEBAQEBAQEBAQEBAQEBAQEBAQEBAQEBAQEBAQM5Ojs8DAEBAQEBAQEBAQEBAQEBAQEBAQEBAQEBAQEBAQEBAQEBAQEBAQEBAQEBAQEBAQEBAQEBAQEBAQEBAQEBAQEBAQEBAQEBAQEBAQEBAQEBAQEBAQEBAQEBAQEBAQEBAQEBAQEBAQEBAQEBAQEBAQEBAQEBAQEBAQEBAQEBAQEBAQEBAQEBAQEBAQEBAjAJMQEBAQEBAQEBAQEBAQMvMgEBAQEBAQEBAQEBAQEBAQEBAQEBAQEBAQEBAQEBAQEBAQEBAQEBAQEBAQEBAQEBAQEBAQEBAQEBAQEBAQEBAQEBAQEBAQEBATM0NTYDAQEBAQEBAQEBAQEBAQEBAQEBAQEBAQEBAQEBAQEBAQEBAQEBAQEBAQEBAQEBAQEBAQEBAQEBAQEBAQEBAQEBAQEBAQEBAQEBAQEBAQEBAQEBAQEBAQEBAQEB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BAQEBAQEBAQEBAQEBAQEBAQEBAQEBAQEBAQEBAQEBAQEBAQEBAQEBAQEBAQEBAiQlAQEBAQEBAQEBAQEBASYSJwEBAQEBAQEBAQEBAQEBAQEBAQEBAQEBAQEBAQEBAQEBAQEBAQEBAQEBAQEBAQEBAQEBAQEBAQEBAQEBAQEBAQEBAQEBAQEBAygpKgEBAQEBAQEBAQEBAQEBAQEBAQEBAQEBAQEBAQEBAQEBAQEBAQEBAQEBAQEBAQEBAQEBAQEBAQEBAQEBAQEBAQEBAQEBAQEBAQEBAQEBAQEBAQEBAQEBAQEBAQEBAQEBAQEBAQEBAQEBAQEBAQEBAQEBAQEBAQEBAQEBAQEBAQEBAQEBAQEBAQEBAQEeHwEBAQEBAQEBAQEBAQMgFiEDAQEBAQEBAQEBAQEBAQEBAQEBAQEBAQEBAQEBAQEBAQEBAQEBAQEBAQEBAQEBAQEBAQEBAQEBAQEBAQEBAQEBAQEBAQEBAQEBIiMBAQEBAQEBAQEBAQEBAQEBAQEBAQEBAQEBAQEBAQEBAQEBAQEBAQEBAQEBAQEBAQEBAQEBAQEBAQEBAQEBAQEBAQEBAQEBAQEBAQEBAQEBAQEBAQEBAQEBAQEB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aG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BkY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ES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B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tAAAAAoAAABgAAAAbQAAAGwAAAABAAAA0XbJQVUVykEKAAAAYAAAABEAAABMAAAAAAAAAAAAAAAAAAAA//////////9wAAAAQQBnAGUAbgB0AC0AbwBuAGQAZQByAHoAbwBlAGsAZQByAPsc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Q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MoH//hg3rkpngsPrcyb9zKZEW/l6JCKfG3iDO70egPA=</DigestValue>
    </Reference>
    <Reference Type="http://www.w3.org/2000/09/xmldsig#Object" URI="#idOfficeObject">
      <DigestMethod Algorithm="http://www.w3.org/2001/04/xmlenc#sha256"/>
      <DigestValue>NfXSIKdFvSIF+9bDJ4Vb7cSx3GWS6sYwoRlcLAfxPNM=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wUTBeN/lR4URQn8lU5+JY/UD0Id8tbz7fsoPKe13klA=</DigestValue>
    </Reference>
    <Reference Type="http://www.w3.org/2000/09/xmldsig#Object" URI="#idValidSigLnImg">
      <DigestMethod Algorithm="http://www.w3.org/2001/04/xmlenc#sha256"/>
      <DigestValue>ynjvRVn58/ZozKWlhLkWE9A9Lt3oVZNjYwSnJVOikYY=</DigestValue>
    </Reference>
    <Reference Type="http://www.w3.org/2000/09/xmldsig#Object" URI="#idInvalidSigLnImg">
      <DigestMethod Algorithm="http://www.w3.org/2001/04/xmlenc#sha256"/>
      <DigestValue>vPhSx/WyPYCrxy4RERE7bVVYxEmndHzBuBEfa0LsuSE=</DigestValue>
    </Reference>
  </SignedInfo>
  <SignatureValue>bTffLekHjuLRPCJGZTJOFNjghKqpc2cNjiAIhZrwOXDmdoUlJ450PJ+MhP2I+Pkmv7kDq1hNw+Yt
UPqF54z4+SyI3vN9Cfw0xZ1nyeN3oNlUxMploYmLhUdBzTpDuQO0drWKi65UOPPg7iC6/+NSuoc9
zmgT55pUbMYcL0yS0WnekPpuSiuEWo5YElx6e7ksbVMhynPFypfyOs8B1p089RdyPy5tyXsM014G
XrBRu3h4WfQB+/KMt9ITQCansxP4MO5nCOujTfVZgalMW6/5rOSETwwwsb9jEBwJVDSNEpC6VZ8g
z0cDpAzLCLjMu9AUJzMA9MhAK0PZgz4whYhi6Q==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PcrBeZ9YE6cnX7Xpp6pb4muDghrgh+TC6SIN78G7kO8=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JhJBOYdxReziokV7HITPOZy4AUDwj4bpJQCGe/OsEac=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XK4IxDCdEBrIp4c0cYj0i8OW0lsedDBsQOhbWDvn0/0=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cm8VoyFc8ep49XsAgymb1VXQjVlqsOHwSlR5Y/4QoM8=</DigestValue>
      </Reference>
      <Reference URI="/word/media/image2.emf?ContentType=image/x-emf">
        <DigestMethod Algorithm="http://www.w3.org/2001/04/xmlenc#sha256"/>
        <DigestValue>rOevqBoJPJBEmTwTFzgWrMRYiafUqdrjejI3RotKYB4=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2fcPv5M7VOUtwxgVljxEy79CxaSLkg97SA91LKHDJZA=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2020-09-08T09:35:07Z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2020-09-08T09:35:07Z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jgwMTI4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L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8wBkAQAAAAAAAAAAAACcpy8WrJjzAJia8wAd2wh2aJcxcFCY8wAAAAAAAAAAAOjk9mmnectp8N8cAdCX8wA0mPMA76Lxaf////8gmPMA0rvNaVAg0mkGvM1pRh/MaVgfzGnUmDFw6OT2abSYMXBImPMAs7vNaXBMjwwAAAAAAABgOHCY8wAAmvMASdoIdlCY8wACAAAAVdoIdnin9mng////AAAAAAAAAAAAAAAAkAEAAAAAAAEAAAAAYQByAAAAAAAAAAAAZkFrdQAAAABUBgr/BgAAAKSZ8wDkXWF1AdgAAKSZ8wAAAAAAAAAAAAAAAAAAAAAAAAAAAAAAAABkdgAIAAAAACUAAAAMAAAAAwAAABgAAAAMAAAAAAAAAhIAAAAMAAAAAQAAABYAAAAMAAAACAAAAFQAAABUAAAACgAAACcAAAAeAAAASgAAAAEAAADRdslBqwrJ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XhpCGkJ7TrxWPme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FrbNV9jnm9/b71O2DHZNZxS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0Y6Qv9//3//f/9/v3N8Th1C3Dn+W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kG9Vv9//n//f/9//3/+f79z3FY7Qt1W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59zGz49X/9//3//f/9//3/+f/9//3seXxtCvFaf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v+Tlfa/9//3//f/9//3//f/9//3//fz5jOz58T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2zl/a/9//n//f/9//3//f/9//n//f/97P1/9PX1K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vDWfd/9//3//f/9//3//f/9//3//f/9//38eXzw+nE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2jWfb/5//3//f/9//3//f/9//3//f/9//3/fe/5e+jnc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jHEK/d/5//3//f/9//3//f/9//3//f/9//3//f993/VY8Qv1a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nW0rfe/9//3//f/9//3//f/9//3//f/9//3//f/9/v3fdWj1GXm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rPEq/d/9//3//f/9//3//f/9//3//f/9//3//f/9//3/fe75SfE6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W0q/d/9//3//f/9//3//f/9//3//f/9//3//f/9//3/9f59zfU57Sr9z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W0qfc/9//n//f/9//3//f/9//3//f/9//3//f/9//3//f/9/v2+bSrpS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vlZ/c/9//3//f/9//3//f/9//3//f/9//3//f/9//n//f/5//39+a51G/E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VI+a/5//3//f/9//3//f/9//3//f/9//3//f/9//3//f/9//3//f19jXEY+Y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lo+X/9//n//f/9//3//f/9//3//f/9//3//f/9//3//f/9//3/+f/97/VadTn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8fa/9//3//f/9//3//f/9//3//f/9//3//f/9//3//f/9//3//f/9/v3PeWn1K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l//Xv9//3//f/9//3//f/9//3//f/9//3//f/9//3//f/9//3//f/5//3+fc5xOvU7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v+Wv9//3//f/9//3//f/9//3//f/9//3//f/9//3//f/9//3//f/9//3//f39vvFI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vcVv97/3//f/9//3//f/9//3//f/9//3//f/9//3//f/9//3//f/9//n//f/97X2ddSn9r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v2/dVt97/3//f/9//3//f/9//3//f/9//3//f/9//3//f/9//3//f/9//3/+f/5/33e9Vr5W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8Up9v/3//f/9//3//f/9//3//f/9//3//f/9//3//f/9//3//f/9//3//f/5//3+/c75OnE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eVl9r/3//f/9//3//f/9//3//f/9//3//f/9//3//f/9//3//f/9//3//f/9//3/+f59vnEof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Vh9j/3//f/9//3//f/9//3//f/9//3//f/9//3//f/9//3//f/9//3//f/9//3//f/9/PWd8Sh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Wj9f/n//f/9//3//f/9//3//f/9//3//f/9//3//f/9//3//f/9//3//f/9//3//f/9//3v8Wr1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/a1o+WkLdTh1Xv2v/f/9//3//f/9//3//f/9//3//f/9//3//f/9//3//f/9//3//f/9//3//f/9//3//f/9//3//f/9//3//f/9//3//f/9//38cX/9W/3//f/9//3//f/9//3//f/9//3//f/9//3//f/9//3//f/9//3//f/5//3//f/9//39eb3xKHl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D5fRp1OPELbNXgpmi1aRl1j/3//f/9//3//f/9//3//f/9//3//f/9//3//f/9//3//f/9//3//f/9//3//f/9//3//f/9//3//f/9//3//f/9//39fZ/xa/3//f/9//3//f/9//3//f/9//3//f/9//3//f/9//3//f/9//3//f/9/Pmeeb/9//3//fx1fvE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a1jn+f/9//3//f15jvVKaMZotXUqfb/5//3//f/9//3//f/5//3//f/9//3//f/9//3//f/9//3//f/9//3//f/9//3//f/9//3//f/9//3//f/9//39/bx5b33v/f/9//3//f/9//3//f/9//3//f/9//3//f/9//3//f/9//3+/d5gxlyk9Rr5WnWv+f993vlqdVr97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7Y1OWP/f/9//3/9f/9//39+a5xSmzHdNZxKn2v/e/9//3//f/9//3//f/9//3//f/9//3//f/9//3//f/9//3//f/9//3//f/9//3//f/9//3//f/9//3+/b/1a33v/f/9//3//f/9//3//f/9//3//f/9//3//f/9//3//f/9//3+/dxtCGj4fW75SP0YfX/97v3e9Vj9n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8fX59z/3/+f/9//3//f/9//3//f/9/Xme+Trox3TFcTn9v/3v/f/9//3//f/9//3//f/9//3//f/9//3//f/9//3//f/9//3//f/9//3//f/9//3//f/5//3+/cx5fv3f+f/9//3//f/9//3//f/9//3//f/9//3//f/9//3//f/9//n//f9xW3TH/Xp5vnU78PZtOv28+Y51Sf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+dUr97/n//f/9//3//f/9//3//f/9//3//f55v3VI7Pv05XEp/b/9//3//f/9//3//f/9//3//f/9//3//f/9//3//f/9//3//f/9//3//f/9//3//f/9//3/fd75S33f/f/9//3//f/9//3//f/9//3//f/9//3//f/9//3//f/9//3//f79zW0LaOR9j/3v+Wrs1XEY+Y/9e/V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lZcRv17/3//f/9//3//f/9//3//f/9//3//f/5//3+fd/5e+jn7Od5av3f/f/x//n//f/9//3//f/9//3//f/9//3//f/9//3//f/9//3//f/9//3//f/9//3/fe99e33P+f/97/3//f/9//3//f/9//3//f/9//3//f/9//3//f/9//3//f/9/Xmu5Mfk1nmv/e/5eHDobPt9WvVIe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PEa/Vv9//3//f/9//3//f/9//3//f/9//3//f/9//3/+f/9/n2+9Ths6vE5+b/9//3//f/9//3//f/9//3//f/9//3//f/9//3//f/9//3//f/9//3//f/9//3//e91Sn3P/f/9//3//f/9//3//f/9//3//f/9//3//f/9//3//f/9//3/+f/9//38dW/s5vVb/f/9/PmMcPhw6f0adRl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TkdW/9//3//f/9//3//f/9//3//f/9//3//f/5//3/+f/5//3//ex5jXkZcPj5f33v/f/9//3//f/9//3//f/9//3//f/9//3//f/9//3//f/9//3//f/9//3/fe95Wn3P/f/9//3//f/9//3//f/9//3//f/9//3//f/9//3//f/9//3//f/5//3//e51O+zX+Xv9//3+fb11G3DE8PpxK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59r2jFeZ/5//3//f/9//3//f/9//3//f/9//3//f/9//3//f/9//3//f/9/v2/cVl1G3Va/c/9//3//f/9//3//f/9//3//f/9//3//f/9//3//f/9//3//f/9//3/fd/5e/3v/f/9//3//f/9//3//f/9//3//f/9//3//f/9//3//f/9//3//f/9//3//f993fUo7Ql9r/3//f59znU7aMdo1/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2jFeZ/9//3//f/9//3//f/9//3//f/9//3//f/9//3//f/9//3//f/9//3/fez9nfUqcTj9j/n/+f/9//3//f/9//3//f/9//3//f/9//3//f/9//3//f/9//3+fc91a33v/f/5//3//f/9//3//f/9//3//f/9//3//f/9//3//f/9//3//f/9//3/+f/5/n29+TjtCf2//f/9/v3u+VroxGjZeY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auS1/a/9//3//f/9//3//f/9//3//f/9//3//f/9//3//f/9//3//f/9//3/+f/9/v3PfWl5K/16/c/9//3//f/9//3//f/9//3//f/9//3//f/9//3//f/9//3/fd/1W33v/f/9//3//f/9//3//f/9//3//f/9//3//f/9//3//f/9//3//f/9//3//f/9//39/bzxGO0ZdZ/9//3+/d75SmC1bQ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WuS2fb/9//3//f/9//3//f/9//3//f/9//3//f/9//3//f/9//3//f/9//3//f/9//n//e19rv1q8Vn9v/3/+f/9//3//f/9//3//f/9//3//f/9//3//f/5//39/a5xO33v/f/9//3//f/9//3//f/9//3//f/9//3//f/9//3//f/9//3//f/9//3/+f/9//H//f19nXEJdQn9v/3/+f797nE64LZxK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a2zGfc/9//3//f/9//3//f/9//3//f/9//3//f/9//3//f/9//3//f/9//3//f/9//3//f/9/33v+Xr9W/l7/e/9//3//f/9//3//f/9//3//f/9//3//f/9//38dX/5a/3/+f/9//3//f/9//3//f/9//3//f/9//3//f/9//3//f/9//3//f/9//3//f/9//3//f/5/fms8RlxGf2//f/9/v3N8Sto1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S2jWfc/5//3//f/9//3//f/9//3//f/9//3//f/9//3//f/9//3//f/9//3//f/9//3//f/9//3//f59z3Vb9Wp9v/3//f/9//3//f/9//3//f/9//3//f/9//39bRj5f/X//f/9//3//f/9//3//f/9//3//f/9//3//f/9//3//f/9//3//f/9//3//f/9//3//f/9//39dY31GnUqfb/5//3+fbzxC+jk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95W3DVda/9//3//f/9//3//f/9//3//f/9//3//f/9//3//f/9//3//f/9//3//f/9//3//f/9//3//f/9/v3c+Y95aXmvfd/9//3//f/9//3//f/9//3//f/9/33O1KZ9z/n//f/9//3//f/9//3//f/9//3//f/9//3//f/9//3//f/9//3//f/9//3//f/9//3//f/9//3/8f59zvVJeRj5j/3//f5xS2zUcPh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f3DX9Wv57/3/+f/9//3//f/9//3//f/9//3//f/9//3//f/9//3//f/9//3//f/9//3//f/9//3//f/9//3//e35r/17+Xr93/3//f99733vee/9//3//f/5/3FpYRv9//3//f/9//3//f/9//3//f/9//3//f/9//3//f/9//3//f/9//3//f/9//3//f/9//3//f/9//3//f/9/vnMeX3xKPWO+c19r+zUcOtw1/Fb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59r2jWeUv9//3//f/9//3//f/9//3//f/9//3//f/9//3//f/9//3//f/9//3//f/9//3//f/9//3//f/9//3//f/9/33deZz9jPmP/e/9/33u/d/9//3//f/97tjH/f/9//3//f/9//3//f/9//3//f/9//3//f/9//3//f/9//3//f/9//3//f/9//3//f/9//3//f/9//3//f/9//3//f997ulYSJTxCW0K/a1tC3DXdWv9//n//f/9//3//f/9//3//f/9//3//f/9//3//f/9//3//f/9//3//f/9//3//f/9//3//f/9//3//f/9//3//f/9//3//f/9//3//f/9//3//f/9//3//f/9//3//f/9//3//f/9//3//f/9//3//f/9//3//f/9//3//f/9//3//f/9//3//f/9//3//f/9//3//f/9//3//f/9//3//f/9//3//f/9//3//f/9//3//f/9//3//f/9//3//f/9//3//f/9//3//f/9//3/+f793G0J8Rv9//3//f/9//3//f/9//3//f/9//3//f/9//3//f/9//3//f/9//3//f/9//3//f/9//3//f/9//3//f/5//3//f79zP2P8Wl1j/3ueczxj/3/+f55Of2//f/9//3//f/9//3//f/9//3//f/9//3//f/9//3//f/9//3//f/9//3//f/9//3//f/9//3//f/9//3//f/9//3//f/9//3//e/9//n//f39vfU65Md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TtwxHV//f/9//3//f/9//3//f/9//3//f/9//3//f/9//3//f/9//3//f/9//3//f/9//3//f/9//3//f/9//3//f/9//3//f/9//3//f/9//3//f/9//3//f/9//3//f/9//3//f/9//3//f/9//3//f/5//3/fe793PmceY15nnnPfe/9//3//f/9//3//f/9//3//f/9//3//f/9//3//f/9//3//f/9//3/ed15O33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945nE7/f/9//3//f/9//3//f/9//3//f/9//3//f/9//3//f/9//3//f/9//3//f/9//3//f/9//3//f/9//3//f/9//3//f/9//3//f/9//3//f/9//3//f/9//3//f/9//3//f/9//3//f/9//3//f/9//3//f/9//3/ff79zPmceYx1jfmvfd/97/3//f/9//3//f/9//3//f/9//3//f/9//3//f39vfk6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35G3DV/a/9//3//f/9//3//f/9//3//f/9//3//f/9//3//f/9//3//f/9//3//f/9//3//f/9//3//f/9//3//f/9//3//f/9//3//f/9//3//f/9//3//f/9//3//f/9//3//f/9//3//f/9//3//f/9//3//f/9//3//f/9//3//e997fm9eaxxfXmddZ59vv3P/e/97/3//f/9/33e/c15nf2c+Y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2zW9Tv97/3//f/9//3//f/9//3//f/9//3//f/9//3//f/9//3//f/9//3//f/9//3//f/9//3//f/9//3//f/9//3//f/9//3//f/9//3//f/9//3//f/9//3//f/9//3//f/9//3//f/9//3//f/9//3//f/9//3//f/9//3/+f/9//3//f/9//3/fe79zXmd+az1jXmc9Yz1nPW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993fEYbOl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1/9Pb5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eeUvw9X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xw2nU6/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OuzH+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nPkI7Q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5/PmfbNb5O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TvsxPl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+bxxCPD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e/9a/DXeU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93m07bNR9f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299Sl1Gf2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9/axw+f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e/TW8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VL8Md5a33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ueSho+/V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eb1xG/DU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Uo6Qj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2ueUhw6Pl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3xO/T0/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35rvEo7Pj5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cRhxCP2f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91OWkI/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vU49Sh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VjxCHl/ec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ff/5eXUL/V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z3lYdPv1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+VjtC31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5iPEa+Up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ueTp5OX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c55SfE4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f2OeSr1Sf2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+/c/9WXUIeX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XmO9Tp5OX2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9jfk7eVr9z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3O+Ut5W/V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3/fe19nnk59Tj1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c/Y31Kn1I/Z/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vHltcRt9Wn2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+fb/5afEo/X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me+Vn1SP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z/1bdVl9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Z99W3lZeZ99z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n28fW/1WPmO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P2f9Wj5j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19r/17/Xn5r33P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+f/5//3e/bz9jHVs+Z39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+f/9//3+fb39rXWe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fb15nf2u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75vnm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+c793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/c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EP1ydIApZ2o8rvMAMHgPAR3bCHYnmwAA4K3zAAAAAAAeVfl2/K3zAL5V+XYJAAAA4HgPAelV+XZIrvMA4HgPAcD9HGoAAAAAwP0catAHvADgeA8BAAAAAAAAAAAAAAAAAAAAAGjzDgEAAAAAAAAAAAAAAAAAAGA4AAAAAJCv8wBJ2gh24K3zAAAAAABV2gh2AAAAAPX///8AAAAAAAAAAAAAAAATxXjWKK7zAPGwanUAAHB0AAAAAAAAAABmQWt1AAAAAFQGCv8JAAAANK/zAORdYXUB2AAANK/zAAAAAAAAAAAAAAAAAAAAAAAAAAAAkK7z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Md2zO/zAB5V+XbM7/MAvlX5dgkAAADgeA8B6VX5dhjw8wDgeA8BVhlnagAAAABWGWdqAAAAAOB4DwEAAAAAAAAAAAAAAAAAAAAAaPMOAQAAAAAAAAAAAAAAAAAAAAAAAAAAAAAAAAAAAAAAAAAAAAAAAAAAAAAAAAAAAAAAAAAAAAAAAAAAAAAAAAAAAACzh3jWgPHzAMDw8wCiLfR2AAAAAAEAAAAY8PMA//8AAAAAAABcMPR2AAD0dgcAAAAAAAAAZkFrdVYZZ2pUBgr/BwAAACDx8wDkXWF1AdgAACDx8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MAZAEAAAAAAAAAAAAAnKcvFqyY8wCYmvMAHdsIdmiXMXBQmPMAAAAAAAAAAADo5PZpp3nLafDfHAHQl/MANJjzAO+i8Wn/////IJjzANK7zWlQINJpBrzNaUYfzGlYH8xp1JgxcOjk9mm0mDFwSJjzALO7zWlwTI8MAAAAAAAAYDhwmPMAAJrzAEnaCHZQmPMAAgAAAFXaCHZ4p/Zp4P///wAAAAAAAAAAAAAAAJABAAAAAAABAAAAAGEAcgAAAAAAAAAAAGZBa3UAAAAAVAYK/wYAAACkmfMA5F1hdQHYAACkmfM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AAAK5AoAAAAAAAAAAAAAAAAAAAAAALQbASr4iUAWEQAAAKi2ARrADdEWAAAAAPCY8wBsnQh2xRsAAMiY8wA4aj0JwA3RFk4WIdGknfMAThbR///////EGAAAIdEBAMAN0RYAAAAAxRve///////EGAAACt4KAMSnLxYAAAAAAADKdn6yCnZOFiHRHHiSDQEAAAD/////AAAAAPAfdBYwnfMAAAAAAPAfdBZARpYZj7IKdk4WIdEA/AAAAQAAAAAAkg3wH3QWAAAAAADcAAABAAAAAAAAAE4W0QABAAAAANgAADCd8wBOFtH//////8QYAAAh0QEAwA3RFgA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Props1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purl.org/dc/terms/"/>
    <ds:schemaRef ds:uri="http://www.w3.org/XML/1998/namespace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dcmitype/"/>
    <ds:schemaRef ds:uri="http://schemas.microsoft.com/sharepoint/v4"/>
    <ds:schemaRef ds:uri="http://schemas.microsoft.com/sharepoint/v3"/>
    <ds:schemaRef ds:uri="http://schemas.openxmlformats.org/package/2006/metadata/core-properties"/>
    <ds:schemaRef ds:uri="http://schemas.microsoft.com/office/infopath/2007/PartnerControls"/>
    <ds:schemaRef ds:uri="http://schemas.microsoft.com/sharepoint/v3/fields"/>
    <ds:schemaRef ds:uri="341ef2d6-d38c-4729-b0bd-8f06d6b35472"/>
  </ds:schemaRefs>
</ds:datastoreItem>
</file>

<file path=customXml/itemProps5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6</TotalTime>
  <Pages>1</Pages>
  <Words>300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7</cp:revision>
  <cp:lastPrinted>2017-01-02T10:03:00Z</cp:lastPrinted>
  <dcterms:created xsi:type="dcterms:W3CDTF">2017-02-21T10:09:00Z</dcterms:created>
  <dcterms:modified xsi:type="dcterms:W3CDTF">2020-09-04T10:28:00Z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