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734133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165B552" w:rsidR="00333BD4" w:rsidRPr="009E0459" w:rsidRDefault="002B0D6A" w:rsidP="005144B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5144BD">
              <w:rPr>
                <w:rFonts w:ascii="Arial" w:hAnsi="Arial" w:cs="Arial"/>
                <w:lang w:val="nl-BE"/>
              </w:rPr>
              <w:t>02-09-2020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400202E4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734133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1922CB5" w:rsidR="00303142" w:rsidRPr="009E0459" w:rsidRDefault="00303142" w:rsidP="005144BD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144BD">
              <w:rPr>
                <w:rFonts w:ascii="Arial" w:hAnsi="Arial" w:cs="Arial"/>
                <w:lang w:val="nl-BE" w:eastAsia="fr-FR"/>
              </w:rPr>
              <w:t>02-12-2020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DC59251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BC28CB4" w:rsidR="008A225E" w:rsidRPr="009E0459" w:rsidRDefault="008A225E" w:rsidP="005144B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734133">
              <w:rPr>
                <w:rFonts w:ascii="Arial" w:hAnsi="Arial" w:cs="Arial"/>
                <w:lang w:val="nl-BE"/>
              </w:rPr>
              <w:t>5</w:t>
            </w:r>
            <w:r w:rsidR="005144BD">
              <w:rPr>
                <w:rFonts w:ascii="Arial" w:hAnsi="Arial" w:cs="Arial"/>
                <w:lang w:val="nl-BE"/>
              </w:rPr>
              <w:t>335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r w:rsidR="00734133">
              <w:rPr>
                <w:rFonts w:ascii="Arial" w:hAnsi="Arial" w:cs="Arial"/>
                <w:lang w:val="nl-BE"/>
              </w:rPr>
              <w:t>BB: 01-2024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C1A0301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048BD50D" w:rsidR="00D22142" w:rsidRPr="009E0459" w:rsidRDefault="0073413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60D548D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D7C5FD1" w:rsidR="00D22142" w:rsidRPr="009E0459" w:rsidRDefault="0073413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22B9FE7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CB7F96F" w:rsidR="00D22142" w:rsidRPr="009E0459" w:rsidRDefault="0073413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DD5C9EE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3746FA6F" w:rsidR="00F8356B" w:rsidRPr="009E0459" w:rsidRDefault="0073413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694CDE8" w:rsidR="00F8356B" w:rsidRPr="009E0459" w:rsidRDefault="0073413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2ACC977" w:rsidR="00F8356B" w:rsidRPr="009F6C9E" w:rsidRDefault="0073413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734133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75C7392" w:rsidR="002952F0" w:rsidRPr="00DB1730" w:rsidRDefault="00734133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1.6: Zwaailicht werkt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5D7676B8" w:rsidR="002952F0" w:rsidRPr="00DB1730" w:rsidRDefault="0073413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734133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7F4397C0" w:rsidR="002952F0" w:rsidRPr="009E0459" w:rsidRDefault="00734133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1.6: Stoplicht links werkt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6D08B76B" w:rsidR="002952F0" w:rsidRPr="009E0459" w:rsidRDefault="0073413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34133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5ED9D15F" w:rsidR="00403E90" w:rsidRPr="00DB1730" w:rsidRDefault="00734133" w:rsidP="00F441ED">
            <w:pPr>
              <w:rPr>
                <w:rFonts w:ascii="Arial" w:hAnsi="Arial" w:cs="Arial"/>
                <w:lang w:val="nl-BE" w:eastAsia="fr-FR"/>
              </w:rPr>
            </w:pPr>
            <w:r w:rsidRPr="00734133">
              <w:rPr>
                <w:rFonts w:ascii="Arial" w:hAnsi="Arial" w:cs="Arial"/>
                <w:lang w:val="nl-BE" w:eastAsia="fr-FR"/>
              </w:rPr>
              <w:t>1.9 middelste hefcilinder licht olie lek.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6C94DAF8" w:rsidR="00403E90" w:rsidRPr="00DB1730" w:rsidRDefault="0073413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34133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734133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3E68053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734133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734133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14467CE0" w:rsidR="0072620D" w:rsidRPr="009E0459" w:rsidRDefault="00734133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5144BD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5144BD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416EA841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144B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144B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6450E29A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144BD">
      <w:rPr>
        <w:rFonts w:ascii="Arial" w:hAnsi="Arial" w:cs="Arial"/>
        <w:sz w:val="22"/>
        <w:szCs w:val="22"/>
        <w:lang w:val="fr-BE"/>
      </w:rPr>
      <w:t>20200902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713E72">
      <w:rPr>
        <w:rFonts w:ascii="Arial" w:hAnsi="Arial" w:cs="Arial"/>
        <w:sz w:val="22"/>
        <w:szCs w:val="22"/>
        <w:lang w:val="fr-BE"/>
      </w:rPr>
      <w:t>-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276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44BD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3E72"/>
    <w:rsid w:val="00715FF3"/>
    <w:rsid w:val="00724715"/>
    <w:rsid w:val="00725BB6"/>
    <w:rsid w:val="0072620D"/>
    <w:rsid w:val="00734133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309A6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056E29C0-AD67-419E-9547-B96A74CA9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z9cu7Ch1+d52Sf7oLNBgpnepMbI=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6gV7NfQbsTZjsG3jsFekWaZmQBw=</DigestValue>
    </Reference>
    <Reference Type="http://www.w3.org/2000/09/xmldsig#Object" URI="#idValidSigLnImg">
      <DigestMethod Algorithm="http://www.w3.org/2000/09/xmldsig#sha1"/>
      <DigestValue>aQNjRCXK4opW8A0AOnzUYML0TtE=</DigestValue>
    </Reference>
    <Reference Type="http://www.w3.org/2000/09/xmldsig#Object" URI="#idInvalidSigLnImg">
      <DigestMethod Algorithm="http://www.w3.org/2000/09/xmldsig#sha1"/>
      <DigestValue>nDFAkniDg0WdyZFsmpH4uxgli7o=</DigestValue>
    </Reference>
  </SignedInfo>
  <SignatureValue>F4NMxRNmd82qZzd+3IuNslpyzb/YAaAuXQp1NTXp16YVQxYOVrDKHwh0jVJdfU/SeNysjS97HjiO
NKRyqls7ROcr9NVqw0nPELTELKx3hp2C9VnLZGoZk+taWMNiV4S6jnIeY+LHx0LBaXdY15RKuAWv
iFQs7ncRD8z2Zk1l9nJNLPYsqD8wQt13DHBD26PBJ7eHfrQaeFEQbrxrJiTQmFuYGCBM2GpyGY14
2HYz8mibHyZ5QDKVBDUeewal+mw0fS7FtYzKxmnWXzb5omL0pw1bZUxyCy8ZVNB9vIIUMxEEnuDS
MbXD0Uln8WZQjzwu2fSV9QBxzqhkcCfOqdGJ9g==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o1RnDumJkiRajDIM4wXSy5rSqos=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1AuRb2oUAyBB9Y9FydOMXUhZ2Vg=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I9FBm3OZWiSsM6ssVX9mtsHVvB4=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0mNydNlJFhRB5z44jq9CbKllWTk=</DigestValue>
      </Reference>
      <Reference URI="/word/media/image2.emf?ContentType=image/x-emf">
        <DigestMethod Algorithm="http://www.w3.org/2000/09/xmldsig#sha1"/>
        <DigestValue>ArTfYTGutl4HbbUCcARwl7gzUxo=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6dYvlsjpC1otOwMBMWTRdldXRoM=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2020-09-04T10:24:31Z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2020-09-04T10:24:31Z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AAAAAAAAAAAAAAAAAAAAADbs2t7gldMAxUdVbwhUIQkwzXUNAAu0CwAAAABAltMAbJ0PdbQVAAAYltMAmCAaCQALtAuwDiGccl/mbrAOnP///////B4AACGcAQAAC7QLAAAAALQVIf///////B4AAAohCgCEkowNAAAAAAAAeHZ+shF1sA4hnOyccQ0BAAAA/////wAAAABEZsUcgJrTAAAAAABEZsUcIICIFY+yEXWwDiGcAPwAAAEAAAAAAHENRGbFHAAAAAAA3AAAAQAAAAAAAACwDpwAAQAAAADYAACAmtMAsA6c///////8HgAAIZwBAAALtAs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Q/e90gCl+b5Cr0wBIcOsAHdsPdVAAAAA0q9MAAAAAAFCr0wAeVU13UKvTAL5VTXcJAAAAWGfrAOlVTXecq9MAWGfrAMD9M28AAAAAwP0zb9AHmQBYZ+sAAAAAAAAAAAAAAAAAAAAAANDk6gAAAAAAAAAAAAAAyKsAAAAA5KzTAEnaD3U0q9MAAAAAAFXaD3UAAAAA9f///wAAAAAAAAAAAAAAADNnPx58q9MA8bBmdgAA7XQAANMACQAAAAAAAABmQWd2QElTb1QGLf8JAAAAiKzTAORdXXYB2AAAiKzT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U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3vdIApfm+Qq9MASHDrAB3bD3VQAAAANKvTAAAAAABQq9MAHlVNd1Cr0wC+VU13CQAAAFhn6wDpVU13nKvTAFhn6wDA/TNvAAAAAMD9M2/QB5kAWGfrAAAAAAAAAAAAAAAAAAAAAADQ5OoAAAAAAAAAAAAAAMirAAAAAOSs0wBJ2g91NKvTAAAAAABV2g91AAAAAPX///8AAAAAAAAAAAAAAAAzZz8efKvTAPGwZnYAAO10AADTAAkAAAAAAAAAZkFndkBJU29UBi3/CQAAAIis0wDkXV12AdgAAIis0w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DT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DYdSDt0wAeVU13IO3TAL5VTXcJAAAAWGfrAOlVTXds7dMAWGfrAFYZfm8AAAAAVhl+byAAAABYZ+sAAAAAAAAAAAAAAAAAAAAAANDk6gAAAAAAAAAAAAAAAAAAAAAAAAAAAAAAAAAAAAAAAAAAAAAAAAAAAAAAAAAAAAAAAAAAAAAAAAAAAAAAAADQ7tMA1yA/HhTu0wCiLUh3AAAAAAEAAABs7dMA//8AAAAAAABcMEh3AAAAAAAAAABmQWd2SO7TAFQGLf8HAAAAdO7TAORdXXYB2AAAdO7TAAAAAAAAAAAAAAAAAAAAAAAAAAAAWGfr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dwoAAAAAAAAAAAAAAAAAAAAAAKEYAfoobWMVEQAAAJDRpRUAC7QLAAAAAECW0wBsnQ91tBUAABiW0wCYIBoJAAu0C8QTIdH4mtMAxBPR///////8HgAAIdEBAAALtAsAAAAAtBUh///////8HgAACiEKAISSjA0AAAAAAAB4dn6yEXXEEyHR7JxxDQEAAAD/////AAAAAIhuxRyAmtMAAAAAAIhuxRzYiIgVj7IRdcQTIdEA/AAAAQAAAAAAcQ2IbsUcAAAAAADcAAABAAAAAAAAAMQT0QABAAAAANgAAICa0wDEE9H///////weAAAh0QEAAAu0Cw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MUV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pvVGSY2I2z7fC8yEeJskHZW9gdt6MjYLvPSNNQuQTug=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YXkLMeAI3s4co4JdlRoaEUKG85MVWaqBDvHlYJR5Y1M=</DigestValue>
    </Reference>
    <Reference Type="http://www.w3.org/2000/09/xmldsig#Object" URI="#idValidSigLnImg">
      <DigestMethod Algorithm="http://www.w3.org/2001/04/xmlenc#sha256"/>
      <DigestValue>H3dbAW7SLIwas73UedFp+2IRyaNjroNIEewFDb3f5bY=</DigestValue>
    </Reference>
    <Reference Type="http://www.w3.org/2000/09/xmldsig#Object" URI="#idInvalidSigLnImg">
      <DigestMethod Algorithm="http://www.w3.org/2001/04/xmlenc#sha256"/>
      <DigestValue>dq2QtcCcxOr3OWCTeWSjwiRy9u9cpbV0Ezmftf/Llw0=</DigestValue>
    </Reference>
  </SignedInfo>
  <SignatureValue>NeKbdRWcrPnx59zeqms8wVBXJx84aShV15CrcxBuwr7AXi3eAaA0uVYcL3vjMwg16YB0sFsbJNDG
Lh77pLFVaTRdVyYfEbDL5jaDkS5jnHfxurhM8twUKCTAI4WQulfKh0Z6DlzLIWfqtjwDcv60WHgj
QR+NQGRZ6OLntJrpcVbTQSFzBz1c/H15FnFrkmfH26JYjdcoezxsIRNInwBiPazDGL+KDlNbihaV
V2lTzc2Ux9P9pVAVozyR6YKQcjndR25rpkuiloSsT5wLKc/gkZ6dNTQA7cx4iYQVjuR0yeUVfwdg
bktYLC3VShCRhdwmH5+r1Y6usbSCNk6uWEABWg==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lJneuN5hZbEsYM9NW6ly1dPWDwwvTiuo/p2Uz1V8kCE=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e/kjOmvZA7E5BvnO9BM4yJbVYW+GKGj2tNYgxGBEJbI=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UC5keW8jSOJyv83hWNUvttgb/uGFfev092ki/QZEObc=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MGTbr7lGQsodv2mnM9r3PAuGohjl3R0x5F5OjYRCOf4=</DigestValue>
      </Reference>
      <Reference URI="/word/media/image2.emf?ContentType=image/x-emf">
        <DigestMethod Algorithm="http://www.w3.org/2001/04/xmlenc#sha256"/>
        <DigestValue>CY3D/+oRhfdfAxBqvlgpl4EeqS39zBnSOzD+isgAz2k=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9yfZUa5MVZE2hlTahVyGNeuVEg9YPNvGi+ywF8olk1Y=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2020-09-08T09:34:39Z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2020-09-08T09:34:39Z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x3bM7/MAHlX5dszv8wC+Vfl2CQAAAOB4DwHpVfl2GPDzAOB4DwFWGWdqAAAAAFYZZ2oAAAAA4HgPAQAAAAAAAAAAAAAAAAAAAABo8w4BAAAAAAAAAAAAAAAAAAAAAAAAAAAAAAAAAAAAAAAAAAAAAAAAAAAAAAAAAAAAAAAAAAAAAAAAAAAAAAAAAAAAALOHeNaA8fMAwPDzAKIt9HYAAAAAAQAAABjw8wD//wAAAAAAAFww9HYAAPR2BwAAAAAAAABmQWt1VhlnalQGCv8HAAAAIPHzAORdYXUB2AAAIPHz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cAAAAbAAAAAEAAADRdslBqwrJQQoAAABgAAAAGwAAAEwAAAAAAAAAAAAAAAAAAAD//////////4QAAABUAGUAYwBoAG4AaQBzAGMAaAAgAHYAZQByAGEAbgB0AHcAbwBvAHIAZABlAGwAaQBqAGsAZQD/fwYAAAAGAAAABQAAAAcAAAAHAAAAAwAAAAUAAAAFAAAABwAAAAMAAAAFAAAABgAAAAQAAAAGAAAABwAAAAQAAAAJAAAABwAAAAcAAAAEAAAABwAAAAYAAAADAAAAAwAAAAMAAAAGAAAABgAAAEsAAABAAAAAMAAAAAUAAAAgAAAAAQAAAAEAAAAQAAAAAAAAAAAAAAAAAQAAgAAAAAAAAAAAAAAAAAEAAIAAAAAlAAAADAAAAAIAAAAnAAAAGAAAAAQAAAAAAAAA////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ydIApZ2o8rvMAMHgPAR3bCHYnmwAA4K3zAAAAAAAeVfl2/K3zAL5V+XYJAAAA4HgPAelV+XZIrvMA4HgPAcD9HGoAAAAAwP0catAHvADgeA8BAAAAAAAAAAAAAAAAAAAAAGjzDgEAAAAAAAAAAAAAAAAAAGA4AAAAAJCv8wBJ2gh24K3zAAAAAABV2gh2AAAAAPX///8AAAAAAAAAAAAAAAATxXjWKK7zAPGwanUAAHB0AAAAAAAAAABmQWt1AAAAAFQGCv8JAAAANK/zAORdYXUB2AAANK/zAAAAAAAAAAAAAAAAAAAAAAAAAAAAkK7z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Md2zO/zAB5V+XbM7/MAvlX5dgkAAADgeA8B6VX5dhjw8wDgeA8BVhlnagAAAABWGWdqAAAAAOB4DwEAAAAAAAAAAAAAAAAAAAAAaPMOAQAAAAAAAAAAAAAAAAAAAAAAAAAAAAAAAAAAAAAAAAAAAAAAAAAAAAAAAAAAAAAAAAAAAAAAAAAAAAAAAAAAAACzh3jWgPHzAMDw8wCiLfR2AAAAAAEAAAAY8PMA//8AAAAAAABcMPR2AAD0dgcAAAAAAAAAZkFrdVYZZ2pUBgr/BwAAACDx8wDkXWF1AdgAACDx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nKcvFqyY8wCYmvMAHdsIdmiXMXBQmPMAAAAAAAAAAADo5PZpp3nLafDfHAHQl/MANJjzAO+i8Wn/////IJjzANK7zWlQINJpBrzNaUYfzGlYH8xp1JgxcOjk9mm0mDFwSJjzALO7zWlwTI8MAAAAAAAAYDhwmPMAAJrzAEnaCHZQmPMAAgAAAFXaCHZ4p/Zp4P///wAAAAAAAAAAAAAAAJABAAAAAAABAAAAAGEAcgAAAAAAAAAAAGZBa3UAAAAAVAYK/wYAAACkmfMA5F1hdQHYAACkm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5AoAAAAAAAAAAAAAAAAAAAAAAAITAfP4iUAWEQAAADDwlxmgCWsbAAAAAPCY8wBsnQh2xRsAAMiY8wA4aj0JoAlrGxQbIc+knfMAFBvP///////EGAAAIc8BAKAJaxsAAAAAxRve///////EGAAACt4KAMSnLxYAAAAAAADKdn6yCnYUGyHPHHiSDQEAAAD/////AAAAAPAfdBYwnfMAAAAAAPAfdBZQDCIaj7IKdhQbIc8A/AAAAQAAAAAAkg3wH3QWAAAAAADcAAABAAAAAAAAABQbzwABAAAAANgAADCd8wAUG8///////8QYAAAhzwEAoAlrGw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310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2017-02-21T10:08:00Z</dcterms:created>
  <dcterms:modified xsi:type="dcterms:W3CDTF">2020-09-04T10:24:00Z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