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611E21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CEA55CA" w:rsidR="00333BD4" w:rsidRPr="009E0459" w:rsidRDefault="00C802A4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141C59">
              <w:rPr>
                <w:rFonts w:ascii="Arial" w:hAnsi="Arial" w:cs="Arial"/>
                <w:lang w:val="nl-BE"/>
              </w:rPr>
              <w:t xml:space="preserve">DisC Ws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1131288" w:rsidR="00333BD4" w:rsidRPr="009E0459" w:rsidRDefault="002B0D6A" w:rsidP="0035150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35150D">
              <w:rPr>
                <w:rFonts w:ascii="Arial" w:hAnsi="Arial" w:cs="Arial"/>
                <w:lang w:val="nl-BE"/>
              </w:rPr>
              <w:t>02-09-2020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0BD30D87" w:rsidR="00303142" w:rsidRPr="009E0459" w:rsidRDefault="00303142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141C59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C4DACA5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611E21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49FB7AA" w:rsidR="00303142" w:rsidRPr="009E0459" w:rsidRDefault="00303142" w:rsidP="00141C59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141C59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B5E36C2" w:rsidR="00303142" w:rsidRPr="009E0459" w:rsidRDefault="00303142" w:rsidP="0035150D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35150D">
              <w:rPr>
                <w:rFonts w:ascii="Arial" w:hAnsi="Arial" w:cs="Arial"/>
                <w:lang w:val="nl-BE" w:eastAsia="fr-FR"/>
              </w:rPr>
              <w:t>09-12-2020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3E137AD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F94335">
              <w:rPr>
                <w:rFonts w:ascii="Arial" w:hAnsi="Arial" w:cs="Arial"/>
                <w:lang w:val="nl-BE"/>
              </w:rPr>
              <w:t>Galgarm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36BA5BD3" w:rsidR="008A225E" w:rsidRPr="009E0459" w:rsidRDefault="008A225E" w:rsidP="00141C5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141C59">
              <w:rPr>
                <w:rFonts w:ascii="Arial" w:hAnsi="Arial" w:cs="Arial"/>
                <w:lang w:val="nl-BE"/>
              </w:rPr>
              <w:t>G11558N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D59E796" w:rsidR="008A225E" w:rsidRPr="009E0459" w:rsidRDefault="008A225E" w:rsidP="00F94335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F94335">
              <w:rPr>
                <w:rFonts w:ascii="Arial" w:hAnsi="Arial" w:cs="Arial"/>
                <w:lang w:val="nl-BE"/>
              </w:rPr>
              <w:t>DEF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96F1A4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F94335">
              <w:rPr>
                <w:rFonts w:ascii="Arial" w:hAnsi="Arial" w:cs="Arial"/>
                <w:lang w:val="nl-BE"/>
              </w:rPr>
              <w:t>19</w:t>
            </w:r>
            <w:r w:rsidR="00141C59">
              <w:rPr>
                <w:rFonts w:ascii="Arial" w:hAnsi="Arial" w:cs="Arial"/>
                <w:lang w:val="nl-BE"/>
              </w:rPr>
              <w:t>88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05120092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141C59">
              <w:rPr>
                <w:rFonts w:ascii="Arial" w:hAnsi="Arial" w:cs="Arial"/>
                <w:lang w:val="nl-BE"/>
              </w:rPr>
              <w:t>verstelbare lastarm in verschillende trappen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5E4BB7C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141C59">
              <w:rPr>
                <w:rFonts w:ascii="Arial" w:hAnsi="Arial" w:cs="Arial"/>
                <w:lang w:val="nl-BE"/>
              </w:rPr>
              <w:t>1500 kg</w:t>
            </w:r>
          </w:p>
        </w:tc>
      </w:tr>
      <w:tr w:rsidR="00141C59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A84E0CA" w:rsidR="00141C59" w:rsidRPr="009E0459" w:rsidRDefault="00141C59" w:rsidP="00250E1D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2999EB6F" w:rsidR="00141C59" w:rsidRPr="009E0459" w:rsidRDefault="00141C59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>
              <w:rPr>
                <w:rFonts w:ascii="Arial" w:hAnsi="Arial" w:cs="Arial"/>
                <w:lang w:val="nl-BE"/>
              </w:rPr>
              <w:t xml:space="preserve"> G11558N</w:t>
            </w:r>
          </w:p>
        </w:tc>
      </w:tr>
    </w:tbl>
    <w:p w14:paraId="382D6C53" w14:textId="78804FAF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5A794AF1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0E39CCFA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3BCEF92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1CDF410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908422C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9F6C9E" w:rsidRPr="009E0459" w14:paraId="4017E88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07BD30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1A97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FEC17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0F35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75B56AE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250E1D">
              <w:rPr>
                <w:rFonts w:ascii="Arial" w:hAnsi="Arial" w:cs="Arial"/>
                <w:lang w:val="nl-BE"/>
              </w:rPr>
              <w:t xml:space="preserve"> </w:t>
            </w:r>
            <w:r w:rsidR="00F94335" w:rsidRPr="00650FD5">
              <w:rPr>
                <w:rFonts w:ascii="Arial" w:hAnsi="Arial" w:cs="Arial"/>
                <w:lang w:val="nl-BE"/>
              </w:rPr>
              <w:t>GRUE-501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5FEC4438" w:rsidR="00F8356B" w:rsidRPr="009E0459" w:rsidRDefault="00611E2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96842D6" w:rsidR="00F8356B" w:rsidRPr="009E0459" w:rsidRDefault="00611E2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C2EF909" w:rsidR="00F8356B" w:rsidRPr="009F6C9E" w:rsidRDefault="00611E2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50E1D" w:rsidRPr="00F94335" w14:paraId="5B240B5D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7ABD7C0B" w:rsidR="00250E1D" w:rsidRPr="009E0459" w:rsidRDefault="00611E21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9339407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9404" w14:textId="10EE285E" w:rsidR="00250E1D" w:rsidRPr="00DB1730" w:rsidRDefault="00250E1D" w:rsidP="00250E1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1E53893A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7BC9" w14:textId="77777777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3C6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38008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6AC3BD41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611E21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31E590C" w:rsidR="0072620D" w:rsidRPr="009E0459" w:rsidRDefault="00611E21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35150D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35150D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35150D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8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4DD8EAB0" w:rsidR="00F901D7" w:rsidRPr="009E0459" w:rsidRDefault="00403E90" w:rsidP="00250E1D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58F1953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35150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35150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26D77810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35150D">
      <w:rPr>
        <w:rFonts w:ascii="Arial" w:hAnsi="Arial" w:cs="Arial"/>
        <w:sz w:val="22"/>
        <w:szCs w:val="22"/>
        <w:lang w:val="fr-BE"/>
      </w:rPr>
      <w:t>20200902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141C59">
      <w:rPr>
        <w:rFonts w:ascii="Arial" w:hAnsi="Arial" w:cs="Arial"/>
        <w:sz w:val="22"/>
        <w:szCs w:val="22"/>
        <w:lang w:val="fr-BE"/>
      </w:rPr>
      <w:t>DR-G11558N</w:t>
    </w:r>
    <w:r w:rsidR="00C267EB">
      <w:rPr>
        <w:rFonts w:ascii="Arial" w:hAnsi="Arial" w:cs="Arial"/>
        <w:sz w:val="22"/>
        <w:szCs w:val="22"/>
        <w:lang w:val="fr-BE"/>
      </w:rPr>
      <w:t>-</w:t>
    </w:r>
    <w:r w:rsidR="00C137D2" w:rsidRPr="00C137D2">
      <w:rPr>
        <w:rFonts w:ascii="Arial" w:hAnsi="Arial" w:cs="Arial"/>
        <w:sz w:val="22"/>
        <w:szCs w:val="22"/>
        <w:lang w:val="fr-BE"/>
      </w:rPr>
      <w:t>Galgarm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1C59"/>
    <w:rsid w:val="0014202D"/>
    <w:rsid w:val="001427A0"/>
    <w:rsid w:val="001433ED"/>
    <w:rsid w:val="00145E45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13F34"/>
    <w:rsid w:val="00227019"/>
    <w:rsid w:val="002348CF"/>
    <w:rsid w:val="00250E1D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42744"/>
    <w:rsid w:val="00350134"/>
    <w:rsid w:val="00350A2C"/>
    <w:rsid w:val="0035150D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1E21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1775B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37D2"/>
    <w:rsid w:val="00C14F95"/>
    <w:rsid w:val="00C15B32"/>
    <w:rsid w:val="00C267EB"/>
    <w:rsid w:val="00C26FBB"/>
    <w:rsid w:val="00C520FE"/>
    <w:rsid w:val="00C54963"/>
    <w:rsid w:val="00C57E07"/>
    <w:rsid w:val="00C62DA6"/>
    <w:rsid w:val="00C6466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335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39339328"/>
  <w15:docId w15:val="{F2434DD2-0F84-4812-B8D4-E5D576BE6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QwdtaagMjsLVwZDU9kMYezXRgpw=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DYo6ifs7XwdZHdMvwZIrhXccfJI=</DigestValue>
    </Reference>
    <Reference Type="http://www.w3.org/2000/09/xmldsig#Object" URI="#idValidSigLnImg">
      <DigestMethod Algorithm="http://www.w3.org/2000/09/xmldsig#sha1"/>
      <DigestValue>K0Iejd8pSoFyIZD6jUIdyq2naxo=</DigestValue>
    </Reference>
    <Reference Type="http://www.w3.org/2000/09/xmldsig#Object" URI="#idInvalidSigLnImg">
      <DigestMethod Algorithm="http://www.w3.org/2000/09/xmldsig#sha1"/>
      <DigestValue>XhtAYLojb2/AuInt72DAca8DRig=</DigestValue>
    </Reference>
  </SignedInfo>
  <SignatureValue>wmn8NoisCIyYnm3vU0lnNcQpUiZvlpqMdEwOsFOQcKW8AazapO+APFYNbXPdSB7/JL1axy7TTTZ+
CnreytVGtmzawxq0cURLcf2k9ItVmZq8oRjf1b5ucJROkb3MTut+IFcOSh56xsrEqBjdfyCP4vRe
fs5JiRLqrIx9NSi2Tw2BvXIJ+nG8ycf//zJUaQgnIEV7Y5tV0s7E3zBmHllWC5vuaMlUxWar2E7S
MLJ1Zp8p/o+A4sx7qDT2qPZzEA66QGSAfvXijilGtFedf3LZPQKqoujoGgfE2fwGFUvDHhff0JZt
iS9dhUQz9s/9lHAVJaN3/H+0ocDmSN4gIRAnHA==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mUEpGF7y0J607xY6F/8AT/nZzyc=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axuRDsll+HeyJtul1+adFEYrOYI=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snPjl/bSODhRNWMgRxwAb/dD8vk=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eB9TobMaxlWbrSgd2agaMVpAcbk=</DigestValue>
      </Reference>
      <Reference URI="/word/media/image2.emf?ContentType=image/x-emf">
        <DigestMethod Algorithm="http://www.w3.org/2000/09/xmldsig#sha1"/>
        <DigestValue>JRgPVEqexoolfwXYTCumKngv/3Q=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vvkW/0DCJH/HspDGnUeRQhQcs/0=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2020-09-04T10:18:59Z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2020-09-04T10:18:59Z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mQBkAQAAAAAAAAAAAABcp3gVrJmZAJibmQAd2w91gZpX11CZmQAAAAAAAAAAAOjkDW+neeJuqOn0ANCYmQA0mZkA76IIb/////8gmZkA0rvkblAg6W4GvORuRh/jblgf4249m1fX6OQNb12bV9dImZkAs7vkbsi0dA0AAAAAAABHTnCZmQAAm5kASdoPdVCZmQACAAAAVdoPdXinDW/g////AAAAAAAAAAAAAAAAkAEAAAAAAAEAAAAAYQByAAAAAAAAAAAAZkFndgAAAABUBk7/BgAAAKSamQDkXV12AdgAAKSamQ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FAAAAAnmwAAAADYdcjwmQAeVU13yPCZAL5VTXcJAAAAqHrnAOlVTXcU8ZkAqHrnAFYZfm8AAAAAVhl+byAAAACoeucAAAAAAAAAAAAAAAAAAAAAAODy5gAAAAAAAAAAAAAAAAAAAAAAAAAAAAAAAAAAAAAAAAAAAAAAAAAAAAAAAAAAAAAAAAAAAAAAAAAAAAAAAAB48pkAeVEF8rzxmQCiLUh3AAAAAAEAAAAU8ZkA//8AAAAAAABcMEh3AAAAAAAAAABmQWd28PGZAFQGTv8HAAAAHPKZAORdXXYB2AAAHPKZAAAAAAAAAAAAAAAAAAAAAAAAAAAAqHrn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AAAAAAAAAAAAAAAAAAAAAAAAKy/V9eImZkAxUdVb5ByAwyI5GsNAAC5GQAAAADomZkAbJ0PdVAPAADAmZkAaOUFCQAAuRnsDyGucl/mbuwPrv//////FC8AACGuAQAAALkZAAAAAFAP8f//////FC8AAArxCgCEp3gVAAAAAAAAeHZ+shF17A8hrnRMcQ0BAAAA/////wAAAACsugsdKJ6ZAAAAAACsugsdKADQHI+yEXXsDyGuAPwAAAEAAAAAAHENrLoLHQAAAAAA3AAAAQAAAAAAAADsD64AAQAAAADYAAAonpkA7A+u//////8ULwAAIa4BAAAAuRk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Q/e90gCl+bzivmQAogOcAHdsPdVAAAADcrpkAAAAAAPiumQAeVU13+K6ZAL5VTXcJAAAAqHrnAOlVTXdEr5kAqHrnAMD9M28AAAAAwP0zb9AHggCoeucAAAAAAAAAAAAAAAAAAAAAAODy5gAAAAAAAAAAAAAAR04AAAAAjLCZAEnaD3XcrpkAAAAAAFXaD3UAAAAA9f///wAAAAAAAAAAAAAAAN0PBfIkr5kA8bBmdgAA7XQAAJkACQAAAAAAAABmQWd2QElTb1QGTv8JAAAAMLCZAORdXXYB2AAAMLCZ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3vdIApfm84r5kAKIDnAB3bD3VQAAAA3K6ZAAAAAAD4rpkAHlVNd/iumQC+VU13CQAAAKh65wDpVU13RK+ZAKh65wDA/TNvAAAAAMD9M2/QB4IAqHrnAAAAAAAAAAAAAAAAAAAAAADg8uYAAAAAAAAAAAAAAEdOAAAAAIywmQBJ2g913K6ZAAAAAABV2g91AAAAAPX///8AAAAAAAAAAAAAAADdDwXyJK+ZAPGwZnYAAO10AACZAAkAAAAAAAAAZkFndkBJU29UBk7/CQAAADCwmQDkXV12AdgAADCwmQ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DYdcjwmQAeVU13yPCZAL5VTXcJAAAAqHrnAOlVTXcU8ZkAqHrnAFYZfm8AAAAAVhl+byAAAACoeucAAAAAAAAAAAAAAAAAAAAAAODy5gAAAAAAAAAAAAAAAAAAAAAAAAAAAAAAAAAAAAAAAAAAAAAAAAAAAAAAAAAAAAAAAAAAAAAAAAAAAAAAAAB48pkAeVEF8rzxmQCiLUh3AAAAAAEAAAAU8ZkA//8AAAAAAABcMEh3AAAAAAAAAABmQWd28PGZAFQGTv8HAAAAHPKZAORdXXYB2AAAHPKZAAAAAAAAAAAAAAAAAAAAAAAAAAAAqHrn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kAZAEAAAAAAAAAAAAAXKd4FayZmQCYm5kAHdsPdYGaV9dQmZkAAAAAAAAAAADo5A1vp3nibqjp9ADQmJkANJmZAO+iCG//////IJmZANK75G5QIOluBrzkbkYf425YH+NuPZtX1+jkDW9dm1fXSJmZALO75G7ItHQNAAAAAAAAR05wmZkAAJuZAEnaD3VQmZkAAgAAAFXaD3V4pw1v4P///wAAAAAAAAAAAAAAAJABAAAAAAABAAAAAGEAcgAAAAAAAAAAAGZBZ3YAAAAAVAZO/wYAAACkmpkA5F1ddgHYAACkmpk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XAoAAAAAAAAAAAAAAAAAAAAAAKEYAfqg9XoNEQAAABD9iBwAALkZAAAAAOiZmQBsnQ91UA8AAMCZmQBo5QUJAAC5GbMZIcmgnpkAsxnJ//////8ULwAAIckBAAAAuRkAAAAAUA/x//////8ULwAACvEKAISneBUAAAAAAAB4dn6yEXWzGSHJdExxDQEAAAD/////AAAAALgCCh0onpkAAAAAALgCCh0oANAcj7IRdbMZIckA/AAAAQAAAAAAcQ24AgodAAAAAADcAAABAAAAAAAAALMZyQABAAAAANgAACiemQCzGcn//////xQvAAAhyQEAAAC5GQ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/tW8bVxeQzlQEHk2SX0bk/bWD+hIuH/MA8SH+7ANadg=</DigestValue>
    </Reference>
    <Reference Type="http://www.w3.org/2000/09/xmldsig#Object" URI="#idOfficeObject">
      <DigestMethod Algorithm="http://www.w3.org/2001/04/xmlenc#sha256"/>
      <DigestValue>jdVjkRDSq/AqnIYY6e0EbHEy7yGju11wCXJ3fBEHeyw=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6AqTc977ME+6Qz5Y1w7VN2SycGo7Ggf36Tki+rl6Qio=</DigestValue>
    </Reference>
    <Reference Type="http://www.w3.org/2000/09/xmldsig#Object" URI="#idValidSigLnImg">
      <DigestMethod Algorithm="http://www.w3.org/2001/04/xmlenc#sha256"/>
      <DigestValue>9wUcMEtDRJQ5RlSwlgRd8D9ToIAuXMymxNQxwfSHmEs=</DigestValue>
    </Reference>
    <Reference Type="http://www.w3.org/2000/09/xmldsig#Object" URI="#idInvalidSigLnImg">
      <DigestMethod Algorithm="http://www.w3.org/2001/04/xmlenc#sha256"/>
      <DigestValue>f9UqGlzFse1/x7gBV4PXVJCwp0zHxZaX/TIC3cmnifE=</DigestValue>
    </Reference>
  </SignedInfo>
  <SignatureValue>Po0nbcdsdODPdPSObaeVDq+vbfMp7GET+panQqhIOp6ibE43eg96B4rccfSM4VpQx05/9Btzyijz
BXr+EGpkn1igPR8f6nS8rfWH8WLmwoZoNvQnlXZV+E/Vdv/X6ywWmbx8VeVSlpcyhGjhu7wEDJvj
JnnF0FKQz/TorAUH4pZiDM/e9sJ6LbNVfxGbz04zcaQ+UGc9qeLDGn/JhTUbyigSyYhtcVqZEdDv
KLVEH1OKN70AkF5X/I7zRExtbIRkNH6qYr2OPazNa8oEUXAlHiU9d7UnCFtf9Q0c19ZnLGZbgi7w
JWZ60fOHZDSaw3G6QZ4c6QRcayZQWIgHWi/4aA==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U8Kg7Id6//plyI41qnTosBXLvNxGPKNTyczrEn38XjM=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sJFxA5eAGt36ezzbQpVgnwWHRvQMMir7iDgCsUzqwYk=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5cqti2GbsGZlnqn53QpsfcYUxGi+uyWg2PBWiN1HA/Q=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vu4qGYkGOgDJ6CFGsoGsH3dZRhRdSep7kecKZ2ZFJ9U=</DigestValue>
      </Reference>
      <Reference URI="/word/media/image2.emf?ContentType=image/x-emf">
        <DigestMethod Algorithm="http://www.w3.org/2001/04/xmlenc#sha256"/>
        <DigestValue>Rj6tLh6hIpKs2qkmZ5CJDbH1oXVbEJqbnuHqtZT7RrI=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UswW5o0PcdMaBduH+FbrTAJisZMNWPCx5MMmZhkIaTw=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2020-09-08T09:33:45Z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2020-09-08T09:33:45Z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jgwMTI4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x3bM7/MAHlX5dszv8wC+Vfl2CQAAAOB4DwHpVfl2GPDzAOB4DwFWGWdqAAAAAFYZZ2oAAAAA4HgPAQAAAAAAAAAAAAAAAAAAAABo8w4BAAAAAAAAAAAAAAAAAAAAAAAAAAAAAAAAAAAAAAAAAAAAAAAAAAAAAAAAAAAAAAAAAAAAAAAAAAAAAAAAAAAAALOHeNaA8fMAwPDzAKIt9HYAAAAAAQAAABjw8wD//wAAAAAAAFww9HYAAPR2BwAAAAAAAABmQWt1VhlnalQGCv8HAAAAIPHzAORdYXUB2AAAIPHz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8wBkAQAAAAAAAAAAAACcpy8WrJjzAJia8wAd2wh2aJcxcFCY8wAAAAAAAAAAAOjk9mmnectp8N8cAdCX8wA0mPMA76Lxaf////8gmPMA0rvNaVAg0mkGvM1pRh/MaVgfzGnUmDFw6OT2abSYMXBImPMAs7vNaXBMjwwAAAAAAABgOHCY8wAAmvMASdoIdlCY8wACAAAAVdoIdnin9mng////AAAAAAAAAAAAAAAAkAEAAAAAAAEAAAAAYQByAAAAAAAAAAAAZkFrdQAAAABUBgr/BgAAAKSZ8wDkXWF1AdgAAKSZ8w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hpCGkJ7TrxWPme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rbNV9jnm9/b71O2DHZNZxS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Y6Qv9//3//f/9/v3N8Th1C3Dn+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G9Vv9//n//f/9//3/+f79z3FY7Qt1W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zGz49X/9//3//f/9//3/+f/9//3seXxtCvFa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+Tlfa/9//3//f/9//3//f/9//3//fz5jOz58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2zl/a/9//n//f/9//3//f/9//n//f/97P1/9PX1K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vDWfd/9//3//f/9//3//f/9//3//f/9//38eXzw+n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2jWfb/5//3//f/9//3//f/9//3//f/9//3/fe/5e+jnc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HEK/d/5//3//f/9//3//f/9//3//f/9//3//f993/VY8Qv1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nW0rfe/9//3//f/9//3//f/9//3//f/9//3//f/9/v3fdWj1GXm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rPEq/d/9//3//f/9//3//f/9//3//f/9//3//f/9//3/fe75SfE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W0q/d/9//3//f/9//3//f/9//3//f/9//3//f/9//3/9f59zfU57Sr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W0qfc/9//n//f/9//3//f/9//3//f/9//3//f/9//3//f/9/v2+bSrpS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lZ/c/9//3//f/9//3//f/9//3//f/9//3//f/9//n//f/5//39+a51G/E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VI+a/5//3//f/9//3//f/9//3//f/9//3//f/9//3//f/9//3//f19jXEY+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lo+X/9//n//f/9//3//f/9//3//f/9//3//f/9//3//f/9//3/+f/97/VadTn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8fa/9//3//f/9//3//f/9//3//f/9//3//f/9//3//f/9//3//f/9/v3PeWn1K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//Xv9//3//f/9//3//f/9//3//f/9//3//f/9//3//f/9//3//f/5//3+fc5xOvU7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+Wv9//3//f/9//3//f/9//3//f/9//3//f/9//3//f/9//3//f/9//3//f39vvFI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cVv97/3//f/9//3//f/9//3//f/9//3//f/9//3//f/9//3//f/9//n//f/97X2ddSn9r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2/dVt97/3//f/9//3//f/9//3//f/9//3//f/9//3//f/9//3//f/9//3/+f/5/33e9Vr5W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8Up9v/3//f/9//3//f/9//3//f/9//3//f/9//3//f/9//3//f/9//3//f/5//3+/c75OnE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Vl9r/3//f/9//3//f/9//3//f/9//3//f/9//3//f/9//3//f/9//3//f/9//3/+f59vnEof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Vh9j/3//f/9//3//f/9//3//f/9//3//f/9//3//f/9//3//f/9//3//f/9//3//f/9/PWd8Sh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Wj9f/n//f/9//3//f/9//3//f/9//3//f/9//3//f/9//3//f/9//3//f/9//3//f/9//3v8Wr1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/a1o+WkLdTh1Xv2v/f/9//3//f/9//3//f/9//3//f/9//3//f/9//3//f/9//3//f/9//3//f/9//3//f/9//3//f/9//3//f/9//3//f/9//38cX/9W/3//f/9//3//f/9//3//f/9//3//f/9//3//f/9//3//f/9//3//f/5//3//f/9//39eb3xKHl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D5fRp1OPELbNXgpmi1aRl1j/3//f/9//3//f/9//3//f/9//3//f/9//3//f/9//3//f/9//3//f/9//3//f/9//3//f/9//3//f/9//3//f/9//39fZ/xa/3//f/9//3//f/9//3//f/9//3//f/9//3//f/9//3//f/9//3//f/9/Pmeeb/9//3//fx1fvE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1jn+f/9//3//f15jvVKaMZotXUqfb/5//3//f/9//3//f/5//3//f/9//3//f/9//3//f/9//3//f/9//3//f/9//3//f/9//3//f/9//3//f/9//39/bx5b33v/f/9//3//f/9//3//f/9//3//f/9//3//f/9//3//f/9//3+/d5gxlyk9Rr5WnWv+f993vlqdVr97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7Y1OWP/f/9//3/9f/9//39+a5xSmzHdNZxKn2v/e/9//3//f/9//3//f/9//3//f/9//3//f/9//3//f/9//3//f/9//3//f/9//3//f/9//3//f/9//3+/b/1a33v/f/9//3//f/9//3//f/9//3//f/9//3//f/9//3//f/9//3+/dxtCGj4fW75SP0YfX/97v3e9Vj9n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fX59z/3/+f/9//3//f/9//3//f/9/Xme+Trox3TFcTn9v/3v/f/9//3//f/9//3//f/9//3//f/9//3//f/9//3//f/9//3//f/9//3//f/9//3//f/5//3+/cx5fv3f+f/9//3//f/9//3//f/9//3//f/9//3//f/9//3//f/9//n//f9xW3TH/Xp5vnU78PZtOv28+Y51S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+dUr97/n//f/9//3//f/9//3//f/9//3//f55v3VI7Pv05XEp/b/9//3//f/9//3//f/9//3//f/9//3//f/9//3//f/9//3//f/9//3//f/9//3//f/9//3/fd75S33f/f/9//3//f/9//3//f/9//3//f/9//3//f/9//3//f/9//3//f79zW0LaOR9j/3v+Wrs1XEY+Y/9e/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lZcRv17/3//f/9//3//f/9//3//f/9//3//f/5//3+fd/5e+jn7Od5av3f/f/x//n//f/9//3//f/9//3//f/9//3//f/9//3//f/9//3//f/9//3//f/9//3/fe99e33P+f/97/3//f/9//3//f/9//3//f/9//3//f/9//3//f/9//3//f/9/Xmu5Mfk1nmv/e/5eHDobPt9WvVIe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a/Vv9//3//f/9//3//f/9//3//f/9//3//f/9//3/+f/9/n2+9Ths6vE5+b/9//3//f/9//3//f/9//3//f/9//3//f/9//3//f/9//3//f/9//3//f/9//3//e91Sn3P/f/9//3//f/9//3//f/9//3//f/9//3//f/9//3//f/9//3/+f/9//38dW/s5vVb/f/9/PmMcPhw6f0adR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TkdW/9//3//f/9//3//f/9//3//f/9//3//f/5//3/+f/5//3//ex5jXkZcPj5f33v/f/9//3//f/9//3//f/9//3//f/9//3//f/9//3//f/9//3//f/9//3/fe95Wn3P/f/9//3//f/9//3//f/9//3//f/9//3//f/9//3//f/9//3//f/5//3//e51O+zX+Xv9//3+fb11G3DE8Ppx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2jFeZ/5//3//f/9//3//f/9//3//f/9//3//f/9//3//f/9//3//f/9/v2/cVl1G3Va/c/9//3//f/9//3//f/9//3//f/9//3//f/9//3//f/9//3//f/9//3/fd/5e/3v/f/9//3//f/9//3//f/9//3//f/9//3//f/9//3//f/9//3//f/9//3//f993fUo7Ql9r/3//f59znU7aMdo1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2jFeZ/9//3//f/9//3//f/9//3//f/9//3//f/9//3//f/9//3//f/9//3/fez9nfUqcTj9j/n/+f/9//3//f/9//3//f/9//3//f/9//3//f/9//3//f/9//3+fc91a33v/f/5//3//f/9//3//f/9//3//f/9//3//f/9//3//f/9//3//f/9//3/+f/5/n29+TjtCf2//f/9/v3u+VroxGjZeY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uS1/a/9//3//f/9//3//f/9//3//f/9//3//f/9//3//f/9//3//f/9//3/+f/9/v3PfWl5K/16/c/9//3//f/9//3//f/9//3//f/9//3//f/9//3//f/9//3/fd/1W33v/f/9//3//f/9//3//f/9//3//f/9//3//f/9//3//f/9//3//f/9//3//f/9//39/bzxGO0ZdZ/9//3+/d75SmC1b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WuS2fb/9//3//f/9//3//f/9//3//f/9//3//f/9//3//f/9//3//f/9//3//f/9//n//e19rv1q8Vn9v/3/+f/9//3//f/9//3//f/9//3//f/9//3//f/5//39/a5xO33v/f/9//3//f/9//3//f/9//3//f/9//3//f/9//3//f/9//3//f/9//3/+f/9//H//f19nXEJdQn9v/3/+f797nE64LZ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2zGfc/9//3//f/9//3//f/9//3//f/9//3//f/9//3//f/9//3//f/9//3//f/9//3//f/9/33v+Xr9W/l7/e/9//3//f/9//3//f/9//3//f/9//3//f/9//38dX/5a/3/+f/9//3//f/9//3//f/9//3//f/9//3//f/9//3//f/9//3//f/9//3//f/9//3//f/5/fms8RlxGf2//f/9/v3N8Sto1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S2jWfc/5//3//f/9//3//f/9//3//f/9//3//f/9//3//f/9//3//f/9//3//f/9//3//f/9//3//f59z3Vb9Wp9v/3//f/9//3//f/9//3//f/9//3//f/9//39bRj5f/X//f/9//3//f/9//3//f/9//3//f/9//3//f/9//3//f/9//3//f/9//3//f/9//3//f/9//39dY31GnUqfb/5//3+fbzxC+jk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95W3DVda/9//3//f/9//3//f/9//3//f/9//3//f/9//3//f/9//3//f/9//3//f/9//3//f/9//3//f/9/v3c+Y95aXmvfd/9//3//f/9//3//f/9//3//f/9/33O1KZ9z/n//f/9//3//f/9//3//f/9//3//f/9//3//f/9//3//f/9//3//f/9//3//f/9//3//f/9//3/8f59zvVJeRj5j/3//f5xS2zUcPh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3DX9Wv57/3/+f/9//3//f/9//3//f/9//3//f/9//3//f/9//3//f/9//3//f/9//3//f/9//3//f/9//3//e35r/17+Xr93/3//f99733vee/9//3//f/5/3FpYRv9//3//f/9//3//f/9//3//f/9//3//f/9//3//f/9//3//f/9//3//f/9//3//f/9//3//f/9//3//f/9/vnMeX3xKPWO+c19r+zUcOtw1/Fb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59r2jWeUv9//3//f/9//3//f/9//3//f/9//3//f/9//3//f/9//3//f/9//3//f/9//3//f/9//3//f/9//3//f/9/33deZz9jPmP/e/9/33u/d/9//3//f/97tjH/f/9//3//f/9//3//f/9//3//f/9//3//f/9//3//f/9//3//f/9//3//f/9//3//f/9//3//f/9//3//f/9//3//f997ulYSJTxCW0K/a1tC3DXdWv9//n//f/9//3//f/9//3//f/9//3//f/9//3//f/9//3//f/9//3//f/9//3//f/9//3//f/9//3//f/9//3//f/9//3//f/9//3//f/9//3//f/9//3//f/9//3//f/9//3//f/9//3//f/9//3//f/9//3//f/9//3//f/9//3//f/9//3//f/9//3//f/9//3//f/9//3//f/9//3//f/9//3//f/9//3//f/9//3//f/9//3//f/9//3//f/9//3//f/9//3//f/9//3/+f793G0J8Rv9//3//f/9//3//f/9//3//f/9//3//f/9//3//f/9//3//f/9//3//f/9//3//f/9//3//f/9//3//f/5//3//f79zP2P8Wl1j/3ueczxj/3/+f55Of2//f/9//3//f/9//3//f/9//3//f/9//3//f/9//3//f/9//3//f/9//3//f/9//3//f/9//3//f/9//3//f/9//3//f/9//3//e/9//n//f39vfU65Md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TtwxHV//f/9//3//f/9//3//f/9//3//f/9//3//f/9//3//f/9//3//f/9//3//f/9//3//f/9//3//f/9//3//f/9//3//f/9//3//f/9//3//f/9//3//f/9//3//f/9//3//f/9//3//f/9//3//f/5//3/fe793PmceY15nnnPfe/9//3//f/9//3//f/9//3//f/9//3//f/9//3//f/9//3//f/9//3/ed15O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945nE7/f/9//3//f/9//3//f/9//3//f/9//3//f/9//3//f/9//3//f/9//3//f/9//3//f/9//3//f/9//3//f/9//3//f/9//3//f/9//3//f/9//3//f/9//3//f/9//3//f/9//3//f/9//3//f/9//3//f/9//3/ff79zPmceYx1jfmvfd/97/3//f/9//3//f/9//3//f/9//3//f/9//3//f39vfk6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35G3DV/a/9//3//f/9//3//f/9//3//f/9//3//f/9//3//f/9//3//f/9//3//f/9//3//f/9//3//f/9//3//f/9//3//f/9//3//f/9//3//f/9//3//f/9//3//f/9//3//f/9//3//f/9//3//f/9//3//f/9//3//f/9//3//e997fm9eaxxfXmddZ59vv3P/e/97/3//f/9/33e/c15nf2c+Y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2zW9Tv97/3//f/9//3//f/9//3//f/9//3//f/9//3//f/9//3//f/9//3//f/9//3//f/9//3//f/9//3//f/9//3//f/9//3//f/9//3//f/9//3//f/9//3//f/9//3//f/9//3//f/9//3//f/9//3//f/9//3//f/9//3/+f/9//3//f/9//3/fe79zXmd+az1jXmc9Yz1nPW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993fEYbOl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1/9Pb5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eeUvw9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xw2nU6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OuzH+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nPkI7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5/PmfbNb5O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TvsxPl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xCPD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e/9a/DXeU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93m07bNR9f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299Sl1Gf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9/axw+f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e/TW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VL8Md5a33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ueSho+/V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b1xG/DU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o6Q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2ueUhw6Pl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3xO/T0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35rvEo7Pj5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cRhxCP2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91OWkI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U49Sh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VjxCHl/e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ff/5eXUL/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3lYdPv1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+VjtC31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5iPEa+Up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eTp5O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55SfE4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2OeSr1S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+/c/9WXUIeX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XmO9Tp5OX2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9jfk7e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3O+Ut5W/V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3/fe19nnk59Tj1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Y31Kn1I/Z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vHltcRt9Wn2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fb/5afEo/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e+Vn1SP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z/1bdVl9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Z99W3lZeZ99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n28fW/1WPmO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2f9Wj5j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19r/17/Xn5r33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+f/5//3e/bz9jHVs+Z39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+f/9//3+fb39rXWe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fb15nf2u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vnm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+c793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Md2zO/zAB5V+XbM7/MAvlX5dgkAAADgeA8B6VX5dhjw8wDgeA8BVhlnagAAAABWGWdqAAAAAOB4DwEAAAAAAAAAAAAAAAAAAAAAaPMOAQAAAAAAAAAAAAAAAAAAAAAAAAAAAAAAAAAAAAAAAAAAAAAAAAAAAAAAAAAAAAAAAAAAAAAAAAAAAAAAAAAAAACzh3jWgPHzAMDw8wCiLfR2AAAAAAEAAAAY8PMA//8AAAAAAABcMPR2AAD0dgcAAAAAAAAAZkFrdVYZZ2pUBgr/BwAAACDx8wDkXWF1AdgAACDx8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5AoAAAAAAAAAAAAAAAAAAAAAAAITAfP4iUAWEQAAAOChqhmABWsbAAAAAPCY8wBsnQh2xRsAAMiY8wA4aj0JgAVrG3QSId6knfMAdBLe///////EGAAAId4BAIAFaxsAAAAAxRve///////EGAAACt4KAMSnLxYAAAAAAADKdn6yCnZ0EiHeHHiSDQEAAAD/////AAAAACjgdRYwnfMAAAAAACjgdRagzawZj7IKdnQSId4A/AAAAQAAAAAAkg0o4HUWAAAAAADcAAABAAAAAAAAAHQS3gABAAAAANgAADCd8wB0Et7//////8QYAAAh3gEAgAVrGw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sharepoint/v3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microsoft.com/sharepoint/v4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11</TotalTime>
  <Pages>1</Pages>
  <Words>277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10</cp:revision>
  <cp:lastPrinted>2017-01-02T10:03:00Z</cp:lastPrinted>
  <dcterms:created xsi:type="dcterms:W3CDTF">2017-01-26T13:10:00Z</dcterms:created>
  <dcterms:modified xsi:type="dcterms:W3CDTF">2020-09-04T10:16:00Z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