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AA3132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5E6348FC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AA3132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2A7D28A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A3132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CEC3DC4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46B49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7AE14C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408C560" w:rsidR="008A225E" w:rsidRPr="009E0459" w:rsidRDefault="008A225E" w:rsidP="007472E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7472E1">
              <w:rPr>
                <w:rFonts w:ascii="Arial" w:hAnsi="Arial" w:cs="Arial"/>
                <w:lang w:val="nl-BE"/>
              </w:rPr>
              <w:t>1146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EF5E5E3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886FFA3" w:rsidR="00FC4813" w:rsidRPr="009E0459" w:rsidRDefault="00546B4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64CBCAE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EFB8C89" w:rsidR="00FC4813" w:rsidRPr="009E0459" w:rsidRDefault="00546B4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CC03510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17F2ABD" w:rsidR="00FC4813" w:rsidRPr="009E0459" w:rsidRDefault="00546B4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koffers RPK Iveco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D62C20D" w:rsidR="00FC4813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7BA3A476" w:rsidR="00FC4813" w:rsidRPr="009E0459" w:rsidRDefault="00546B4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241A69B1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07CAC94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688749E" w:rsidR="00F8356B" w:rsidRPr="009E0459" w:rsidRDefault="00546B4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78BB092" w:rsidR="00F8356B" w:rsidRPr="009E0459" w:rsidRDefault="00546B4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A70A35A" w:rsidR="00F8356B" w:rsidRPr="009F6C9E" w:rsidRDefault="00546B4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02B04454" w:rsidR="002952F0" w:rsidRPr="00DB1730" w:rsidRDefault="00546B49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472E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5521E8E6" w:rsidR="00403E90" w:rsidRPr="00DB1730" w:rsidRDefault="00546B49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472E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472E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1CF68297" w:rsidR="0072620D" w:rsidRPr="009E0459" w:rsidRDefault="00546B49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7472E1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7472E1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7472E1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1148B4D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472E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472E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2596E0F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AA3132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D206FF">
      <w:rPr>
        <w:rFonts w:ascii="Arial" w:hAnsi="Arial" w:cs="Arial"/>
        <w:sz w:val="22"/>
        <w:szCs w:val="22"/>
        <w:lang w:val="fr-BE"/>
      </w:rPr>
      <w:t>-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6DCA"/>
    <w:rsid w:val="00537581"/>
    <w:rsid w:val="00540F45"/>
    <w:rsid w:val="005442E4"/>
    <w:rsid w:val="00546B49"/>
    <w:rsid w:val="005516E0"/>
    <w:rsid w:val="005749E1"/>
    <w:rsid w:val="00583569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472E1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A3132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06FF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63890D9D-966A-4ED9-9553-82CAC3D1B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eGtusgTh0B4LVgtBvJFd2mxz0Ew6jx46XtaJVHkt3WU=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fKUAOKL//qkTKTz/iizbYNjW1byUQvkfI72ir3MpnFM=</DigestValue>
    </Reference>
    <Reference Type="http://www.w3.org/2000/09/xmldsig#Object" URI="#idValidSigLnImg">
      <DigestMethod Algorithm="http://www.w3.org/2001/04/xmlenc#sha256"/>
      <DigestValue>pOJwnru9rPXzmaiIPBG673Cs4wAxga6DVKdGiKbfu7U=</DigestValue>
    </Reference>
    <Reference Type="http://www.w3.org/2000/09/xmldsig#Object" URI="#idInvalidSigLnImg">
      <DigestMethod Algorithm="http://www.w3.org/2001/04/xmlenc#sha256"/>
      <DigestValue>8bma2/3BtdV7QygbSZLyYZFpP62mG7atDH+S6U8zrgs=</DigestValue>
    </Reference>
  </SignedInfo>
  <SignatureValue>JUVFfuHK+Bh6a2SEhFU2ASlvFUDOkG/gJmW8YMH4t7UsB9JSjHIGzywmHWoKZG01OlNUNfIU0Hqr
K0BgMv1vpWAizRwzHxLNAZ0CO+ydImTHkBR6L9J2e1gZnD6Uki4HnQi1ZjuhiGwFLEKHi5lJbpxT
eOwk8p//+r8VnwSVQPTEhze33ekOCJdO5nHxRvkXfwPOyl5YUUFy/VLrtmQotQWLj3RmMFVb9mn3
heB/HCmPoI9wtY7p5G815l3j3KMSvDhBSRazvV4vG5eOBJZVoIUZADJAiZkboKbYVLuFpCVfhPEH
qmNPUd3OYnOOmEg06rpxwRgiqi78+2p2ik7y6w==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GTpPw/BqwnwALKlUxY9MUXZAXzlW8zfuq+gQRvX93ME=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iehaa67/AQxGrcYHwQlhdOgWKnjoWIWYoXRsukGlIV8=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ysydQ5FSHvlyoIlY4v7Is13hcc50YlQwe5Wm/h8ABS4=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npBTCZJLA/2NU596GBbzXAPzSxTHn3brtAChhgSIGXk=</DigestValue>
      </Reference>
      <Reference URI="/word/media/image2.emf?ContentType=image/x-emf">
        <DigestMethod Algorithm="http://www.w3.org/2001/04/xmlenc#sha256"/>
        <DigestValue>QyJ4GglaCI5/P5qIVVK7/P/k1YIb2+WoKefCH5spB7M=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fb0Yg3pxkp33rsaV+bkfuN715cJN3MOY3aEAShqya50=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2019-12-03T14:19:20Z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2019-12-03T14:19:20Z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ABkAQAAAAAAAAAAAAAUPvwT1JiwAMCasAD9Opx2RhrvxXiYsAAAAAAAAAAAADjIC22qeeBswOvyAPiXsABcmLAAeZwGbf////9ImLAA5bvibF8g52wZvOJsSR/hbFsf4WwKGu/FOMgLbSoa78VwmLAAxrvibGhFBRQAAAAAAAAj6piYsAAomrAAKTqcdniYsAACAAAANTqcdnD6C23g////AAAAAAAAAAAAAAAAkAEAAAAAAAEAAAAAYQByAAAAAAAAAAAANnYbdgAAAABUBvT/BgAAAMyZsADUExB2AdgAAMyZsA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Ep5AAAAAFh19O+wANc7SHf077AAdzxIdwkAAAAAQ+UAojxId0DwsAAAQ+UA1hh8bQAAAADWGHxtAAAAAABD5QAAAAAAAAAAAAAAAAAAAAAA+PvkAAAAAAAAAAAAAAAAAAAAAAAAAAAAAAAAAAAAAAAAAAAAAAAAAAAAAAAAAAAAAAAAAAAAAAAAAAAAAAAAAAAAAAD0UPy5AAAAAOjwsACEtkN3AAAAAAEAAABA8LAA//8AAAAAAAC0uEN3AABDdwcAAAAAAAAANnYbdtYYfG1UBvT/BwAAAEjxsADUExB2AdgAAEjxsA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HMNFGHhGwAAAAAAAAAAjgs1AJSQsACOCzX//////+hIAAAhNQEAYAyOHwAAAAA4kHcNhBpzDfCNsAATi+dseBpzDYQacw0QAAAAAwEAAH0AAAAcAAABOJB3DZg2swiEGnMNAAAAAAEAAAABAAAAAAAAAEAAAAABAAAAWI6wAAAAAAAAAAAAAAAAQOD///8AAAAAVI6wAAcAAAABAAAASAQAABAbXw2EGnMNAAAAAAAAAAAAFY0NAABwANYYAAAAAAAAiOD//wcAAAAAAAAAeTdEdxwx/LkAAAgM4AgAADiPsAAVAAAAJAAAAEEAcgBpAGEAAgAAAhAEAAD+aAie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1ANeUAULCwAP06nHZKeQAACK6wAAAAAADXO0h3JK6wAHc8SHcJAAAAAEPlAKI8SHdwrrAAAEPlAFDsMW0AAAAAUOwxbQAAAAAAQ+UAAAAAAAAAAAAAAAAAAAAAAPj75AAAAAAAAAAAAAAAAAAAACPqAAAAALivsAApOpx2CK6wAAAAAAA1Opx2AAAAAPX///8AAAAAAAAAAAAAAACUEfy5UK6wAMElHHYAAOh0AAAAAAAAAAA2dht2AAAAAFQG9P8JAAAAXK+wANQTEHYB2AAAXK+wAAAAAAAAAAAAAAAAAAAAAAAAAAAAuK6w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Fh19O+wANc7SHf077AAdzxIdwkAAAAAQ+UAojxId0DwsAAAQ+UA1hh8bQAAAADWGHxtAAAAAABD5QAAAAAAAAAAAAAAAAAAAAAA+PvkAAAAAAAAAAAAAAAAAAAAAAAAAAAAAAAAAAAAAAAAAAAAAAAAAAAAAAAAAAAAAAAAAAAAAAAAAAAAAAAAAAAAAAD0UPy5AAAAAOjwsACEtkN3AAAAAAEAAABA8LAA//8AAAAAAAC0uEN3AABDdwcAAAAAAAAANnYbdtYYfG1UBvT/BwAAAEjxsADUExB2AdgAAEjxs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AAZAEAAAAAAAAAAAAAFD78E9SYsADAmrAA/TqcdkYa78V4mLAAAAAAAAAAAAA4yAttqnngbMDr8gD4l7AAXJiwAHmcBm3/////SJiwAOW74mxfIOdsGbzibEkf4WxbH+FsChrvxTjIC20qGu/FcJiwAMa74mxoRQUUAAAAAAAAI+qYmLAAKJqwACk6nHZ4mLAAAgAAADU6nHZw+gtt4P///wAAAAAAAAAAAAAAAJABAAAAAAABAAAAAGEAcgAAAAAAAAAAADZ2G3YAAAAAVAb0/wYAAADMmbAA1BMQdgHYAADMmbA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cw1wKeIbAAAAAAAAAACtDJ0AlJCwAK0Mnf//////6EgAACGdAQBgDI4fAAAAABEAAAAckLAAVpycdiAdpnZQkbAAEQAAABAAAAADAQAAfQAAABwAAAFQkbAAAQAAAIQacw0AAAAAAQAAAAEAAAAAAAAAAAAAAIQOOf//////AAAAAAE5AQDADbwLAAAAAIQOOf8BAAAA6EgAAGT7I+rMjLAAUFWbdq0MIZ2AgwccEQAAAP////8AAAAAwCHiGwAAsAAAAAAA/////wSNsAB5N0R3HDH8uQAACAzgCAAAOI+wAAAAAADAIeIb/IywAFBrYBwCAAACrQwhnf5oCJ5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PuhL+xMryDH034uvCAn1kBp7SC3evO6n+z4DVxl/XhI=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F977X4CYXeC7belBO8BNH1vdAquX6kQfYZDSjJBIcss=</DigestValue>
    </Reference>
    <Reference Type="http://www.w3.org/2000/09/xmldsig#Object" URI="#idValidSigLnImg">
      <DigestMethod Algorithm="http://www.w3.org/2001/04/xmlenc#sha256"/>
      <DigestValue>legwGeXQuPOMKiAQ8fSJJvTSlXZ/n7RhU0h9otDxhEo=</DigestValue>
    </Reference>
    <Reference Type="http://www.w3.org/2000/09/xmldsig#Object" URI="#idInvalidSigLnImg">
      <DigestMethod Algorithm="http://www.w3.org/2001/04/xmlenc#sha256"/>
      <DigestValue>a8iaaVsNk+KF8ucFcLXOJDJPYw1dycCJzKGC3XRcMow=</DigestValue>
    </Reference>
  </SignedInfo>
  <SignatureValue>p5RyC/aXEleK4nfC5beAesHFwb1MDydjYMrAWepsRF1+OGS5VBGPj9H3GLD902jPvpPAhLGcnhCA
1kNn9CieTbOq4Xbv9/op6Kkqqi9MZE448TU3r1r+YIuo7YYCm6jjA3SNEsmoSMWkvVR2gO36db0F
c3P6u1RHmcdKLa+ugByy3/BvG6czEm023t4ToyS+cmqrC0pZ8FIMDmmkTo+gdvytsunHMKMIp+Vy
H2IrlpNUeVyfexWrDAXwDIQyGBO/9J7mL9NIFiQgZ/rPYk9D2XYsBmQcVwic1C5DhCxQGzrWoAhv
6iDtHXdEZuD7Wb7bMepnvKssKA0yQx2JD+EimQ==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GTpPw/BqwnwALKlUxY9MUXZAXzlW8zfuq+gQRvX93ME=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iehaa67/AQxGrcYHwQlhdOgWKnjoWIWYoXRsukGlIV8=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ysydQ5FSHvlyoIlY4v7Is13hcc50YlQwe5Wm/h8ABS4=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npBTCZJLA/2NU596GBbzXAPzSxTHn3brtAChhgSIGXk=</DigestValue>
      </Reference>
      <Reference URI="/word/media/image2.emf?ContentType=image/x-emf">
        <DigestMethod Algorithm="http://www.w3.org/2001/04/xmlenc#sha256"/>
        <DigestValue>QyJ4GglaCI5/P5qIVVK7/P/k1YIb2+WoKefCH5spB7M=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fb0Yg3pxkp33rsaV+bkfuN715cJN3MOY3aEAShqya50=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2019-12-20T12:48:57Z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2019-12-20T12:48:57Z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CKTAE4sNwA/To3dUp5AADwrdwAAAAAANc7x3cMrtwAdzzHdwkAAACwgUwBojzHd1iu3ACwgUwBkP0CaAAAAACQ/QJoAAAAALCBTAEAAAAAAAAAAAAAAAAAAAAAoPNLAQAAAAAAAAAAAAAAAAAA7lwAAAAAoK/cACk6N3XwrdwAAAAAADU6N3UAAAAA9f///wAAAAAAAAAAAAAAALLxP0M4rtwAISabdwAA1XYAAAAAAAAAALZ2mncAAAAAVAb2/wkAAABEr9wA9BOPdwHYAABEr9wAAAAAAAAAAAAAAAAAAAAAAAAAAACgrtw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kEcbEZAAAAAAAAAABZI0kAfJDcAFkjSf//////eDQAACFJAQBgDAIdAAAAAAgAAAAEkNwAVpw3dSAdQXU4kdwACAAAABAAAAADAQAAZB4AABwAAAE4kdwAAQAAACxmLxkAAAAAAQAAAAEAAAAAAAAAAAAAAKMo4v//////AAAAAAHiAQAAC68YAAAAAKMo4v8BAAAAeDQAAEOa7ly0jNwAUFU2dVkjIUkYkl8NCAAAAP////8AAAAAeGmxGQAA3AAAAAAA/////+yM3AB5N8N3ytE/QwAAAQzgCAAAII/cAAAAAAB4abEZ5IzcAHDEIxYDAAADWSMhSc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mwNLEZAAAAAAAAAABeHvIAfJDcAF4e8v//////eDQAACHyAQBgDAIdAAAAABEAAAAEkNwAVpw3dSAdQXU4kdwAEQAAABAAAAADAQAAZB4AABwAAAE4kdwAAQAAACxmLxkAAAAAAQAAAAEAAAAAAAAAAAAAACQgLP//////AAAAAAEsAQAAC68YAAAAACQgLP8BAAAAeDQAAEOa7ly0jNwAUFU2dV4eIfIQNt4ZEQAAAP////8AAAAAAC2xGQAA3AAAAAAA/////+yM3AB5N8N3ytE/QwAAAQzgCAAAII/cAAAAAAAALbEZ5IzcALi7IxYDAAADXh4h8s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38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9/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18</TotalTime>
  <Pages>1</Pages>
  <Words>308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2017-02-21T10:26:00Z</dcterms:created>
  <dcterms:modified xsi:type="dcterms:W3CDTF">2019-12-03T14:19:00Z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