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723F2F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61AB2D8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23F2F">
              <w:rPr>
                <w:rFonts w:ascii="Arial" w:hAnsi="Arial" w:cs="Arial"/>
                <w:lang w:val="nl-BE"/>
              </w:rPr>
              <w:t>03-12-2019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4B3DCD5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23F2F">
              <w:rPr>
                <w:rFonts w:ascii="Arial" w:hAnsi="Arial" w:cs="Arial"/>
                <w:lang w:val="nl-BE" w:eastAsia="fr-FR"/>
              </w:rPr>
              <w:t>12-03-2019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0DF6566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23F2F">
              <w:rPr>
                <w:rFonts w:ascii="Arial" w:hAnsi="Arial" w:cs="Arial"/>
                <w:lang w:val="nl-BE" w:eastAsia="fr-FR"/>
              </w:rPr>
              <w:t>03-03-2020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7FCCCA85" w:rsidR="008A225E" w:rsidRPr="009E0459" w:rsidRDefault="008A225E" w:rsidP="00D52E1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</w:t>
            </w:r>
            <w:r w:rsidR="00D52E19">
              <w:rPr>
                <w:rFonts w:ascii="Arial" w:hAnsi="Arial" w:cs="Arial"/>
                <w:lang w:val="nl-BE"/>
              </w:rPr>
              <w:t>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5114F86B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r w:rsidR="00723F2F">
              <w:rPr>
                <w:rFonts w:ascii="Arial" w:hAnsi="Arial" w:cs="Arial"/>
                <w:lang w:val="nl-BE"/>
              </w:rPr>
              <w:t>959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C769E6D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52E19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78D3583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9738880" w:rsidR="00D52E19" w:rsidRPr="009E0459" w:rsidRDefault="00F4241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76AD1824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2.8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D0DBD5A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5AF4E547" w:rsidR="00D52E19" w:rsidRPr="009E0459" w:rsidRDefault="00723F2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3E1D5DC0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67E14D3F" w:rsidR="00D52E19" w:rsidRPr="009E0459" w:rsidRDefault="00F4241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3596273C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2.8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60A2042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66574857" w:rsidR="00D52E19" w:rsidRPr="009E0459" w:rsidRDefault="00723F2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1AB3C53B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28F57F13" w:rsidR="00D52E19" w:rsidRPr="009E0459" w:rsidRDefault="00F4241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9A21107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92F72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3543EBE8" w:rsidR="00D52E19" w:rsidRPr="009E0459" w:rsidRDefault="00723F2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6FCC6F9F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39BDA126" w:rsidR="00D52E19" w:rsidRDefault="00F4241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6376F8EA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0EB5264A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568A7F70" w:rsidR="00D52E19" w:rsidRPr="009E0459" w:rsidRDefault="00723F2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1246409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F46D462" w14:textId="568AAB9D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2B4E7906" w14:textId="6FC82921" w:rsidR="00D52E19" w:rsidRDefault="00F4241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C8595F5" w14:textId="48766702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BD6D818" w14:textId="015A9983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CEB28" w14:textId="11EE1A94" w:rsidR="00D52E19" w:rsidRPr="009E0459" w:rsidRDefault="00723F2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0BBFEBA5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Viersprong van korte kabels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7A19A234" w:rsidR="00D52E19" w:rsidRDefault="00F4241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42C79C6D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500kg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7EC8E64C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H40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1C5D437F" w:rsidR="00D52E19" w:rsidRPr="009E0459" w:rsidRDefault="00723F2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5E7EAFF1" w:rsidR="00F8356B" w:rsidRPr="009E0459" w:rsidRDefault="00723F2F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6755DF0" w:rsidR="00F8356B" w:rsidRPr="009E0459" w:rsidRDefault="00723F2F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374A6EF3" w:rsidR="00F8356B" w:rsidRPr="009F6C9E" w:rsidRDefault="00723F2F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320D223" w:rsidR="002952F0" w:rsidRPr="00DB1730" w:rsidRDefault="00723F2F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23F2F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5889CD84" w:rsidR="00403E90" w:rsidRPr="00DB1730" w:rsidRDefault="00723F2F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Controle uitgevoerd door 1SM HINSKENS in stage.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23F2F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23F2F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B863D14" w:rsidR="0072620D" w:rsidRPr="009E0459" w:rsidRDefault="00723F2F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  <w:bookmarkStart w:id="0" w:name="_GoBack"/>
            <w:bookmarkEnd w:id="0"/>
          </w:p>
        </w:tc>
      </w:tr>
      <w:tr w:rsidR="0072620D" w:rsidRPr="00723F2F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723F2F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723F2F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6E1FAC21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23F2F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23F2F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0DCD37A9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723F2F">
      <w:rPr>
        <w:rFonts w:ascii="Arial" w:hAnsi="Arial" w:cs="Arial"/>
        <w:sz w:val="22"/>
        <w:szCs w:val="22"/>
        <w:lang w:val="fr-BE"/>
      </w:rPr>
      <w:t>20191203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</w:t>
    </w:r>
    <w:r w:rsidR="00D52E19">
      <w:rPr>
        <w:rFonts w:ascii="Arial" w:hAnsi="Arial" w:cs="Arial"/>
        <w:sz w:val="22"/>
        <w:szCs w:val="22"/>
        <w:lang w:val="fr-BE"/>
      </w:rPr>
      <w:t>9</w:t>
    </w:r>
    <w:r w:rsidR="00B4368F">
      <w:rPr>
        <w:rFonts w:ascii="Arial" w:hAnsi="Arial" w:cs="Arial"/>
        <w:sz w:val="22"/>
        <w:szCs w:val="22"/>
        <w:lang w:val="fr-BE"/>
      </w:rPr>
      <w:t>-</w:t>
    </w:r>
    <w:r w:rsidR="008C2D36" w:rsidRPr="008C2D36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3F2F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D3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4368F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2412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1BF0929F-7D85-4E46-A364-D68D6F0E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b2ChJk5KMvgVIMyyJzzddVoXLFkzFR1eh27+4jMjpck=</DigestValue>
    </Reference>
    <Reference Type="http://www.w3.org/2000/09/xmldsig#Object" URI="#idOfficeObject">
      <DigestMethod Algorithm="http://www.w3.org/2001/04/xmlenc#sha256"/>
      <DigestValue>U3v//e9N6eYtG3KCvo0eFRB9D4ciQb9ZRHD5VhUCh3I=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nAeu0SzRBlGW8J3Bw6fATsw5cx0FRpOmcjNgN76AD/k=</DigestValue>
    </Reference>
    <Reference Type="http://www.w3.org/2000/09/xmldsig#Object" URI="#idValidSigLnImg">
      <DigestMethod Algorithm="http://www.w3.org/2001/04/xmlenc#sha256"/>
      <DigestValue>mYPxeXuqQzCjUAiPDKXHnmhIFikBkcGIxlmo/rGVYO0=</DigestValue>
    </Reference>
    <Reference Type="http://www.w3.org/2000/09/xmldsig#Object" URI="#idInvalidSigLnImg">
      <DigestMethod Algorithm="http://www.w3.org/2001/04/xmlenc#sha256"/>
      <DigestValue>Yj4+Az2BQkjFsjWmZ48868frKKuYugFt+qb2/Hn9XaA=</DigestValue>
    </Reference>
  </SignedInfo>
  <SignatureValue>FU8cPZE/dlJg6zg1SD6RGLxiKnGJBuN8cX4R/ZW0bcBm9RmxKmYVq16Tas2UwCxC5r0JLr5EtucL
4QaH8KBlP6YDnDr6yJjD49D1yGYST7v9LQZBDeQ/4uqb4PraK6io0U0aOoYIhLxCI/flHPcKtYbT
0zmpJ4s0kRAkdF9MVXfkWbIXPm/Nn19pFHnJ3oKWErrF4xRWN+dzU29E4OcNX0JSnTv4yD4caivn
2UmX8EPXtYljBnV052uwJ75TyHsMJ0Hqq6EY3NGhuw7vdygP5q9AVPVaGKZurB02IK9XRZGbkb+0
k4gy7jfXkyP5CljTDEG/nYn6J4pUZPH4ouQLPQ==</SignatureValue>
  <KeyInfo>
    <X509Data>
      <X509Certificate>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6cQaVkJTNbA4nF7Earqc5BvhwWSHn0VZz/8kCEa/ukk=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utdZ5BWqDvWGEZpJqTM80M2Z9tg0eN1SduCfi7nzk18=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WccIYgPLo7lhZLZXiwnSwNNvA13+Q2Rm+2dWFecGyj4=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TSaYjOX81+8nfdx57CTvySVUeWYNok7RgG3dTsQRu6E=</DigestValue>
      </Reference>
      <Reference URI="/word/media/image2.emf?ContentType=image/x-emf">
        <DigestMethod Algorithm="http://www.w3.org/2001/04/xmlenc#sha256"/>
        <DigestValue>gwkY9sJ0WiztV1Otb/GmcNAz3sYXjhMv4wuBoscY028=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nULI/dQV+VtCSw2M5jmrNvy/BnzGWP+ZlGWqQpbHkf8=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2019-12-03T14:16:20Z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AZDAAAbAUAACBFTUYAAAEAcIYAAAwAAAABAAAAAAAAAAAAAAAAAAAAVgUAAAADAABYAQAAwgAAAAAAAAAAAAAAAAAAAMA/BQDQ9QIARgAAACwAAAAgAAAARU1GKwFAAQAcAAAAEAAAAAIQwNsBAAAAYAAAAGAAAABGAAAAmA0AAIwNAABFTUYrIkAEAAwAAAAAAAAAHkAJAAwAAAAAAAAAJEABAAwAAAAAAAAAMEACABAAAAAEAAAAAACAPyFABwAMAAAAAAAAAAhAAAXkDAAA2AwAAAIQwNsBAAAAAAAAAAAAAAAAAAAAAAAAAAEAAAD/2P/gABBKRklGAAEBAQDIAMgAAP/bAEMACgcHCAcGCggICAsKCgsOGBAODQ0OHRUWERgjHyUkIh8iISYrNy8mKTQpISIwQTE0OTs+Pj4lLkRJQzxINz0+O/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Q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E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B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Q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E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B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Q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E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B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Q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E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B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Q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E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B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Q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E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B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Q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E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B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Q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E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B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Q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E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B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Q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E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B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Q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E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B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Q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E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B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Q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E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B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Q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E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B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Q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E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B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Q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E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B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Q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E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B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Q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E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B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Q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E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B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Q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E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B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Q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E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B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Q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E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B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Q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E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B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Q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E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B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Q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E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B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Q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E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B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Q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E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YAAAAAAAAAAAAAAHsAAAA3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2019-12-03T14:16:20Z</xd:SigningTime>
          <xd:SigningCertificate>
            <xd:Cert>
              <xd:CertDigest>
                <DigestMethod Algorithm="http://www.w3.org/2001/04/xmlenc#sha256"/>
                <DigestValue>A+JcVywPQMi5tTmt29ERvadG8gkq5D6NZzdLIpZuMKc=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NJA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OQBkAQAAAAAAAAAAAABcpwcUzJY5ALiYOQD9Opx2v5OR2nCWOQAAAAAAAAAAADjIC22qeeBsSOsgAPCVOQBUljkAeZwGbf////9AljkA5bvibF8g52wZvOJsSR/hbFsf4WzDk5HaOMgLbeOTkdpoljkAxrvibFDCZw0AAAAAAAATYpCWOQAgmDkAKTqcdnCWOQACAAAANTqcdnD6C23g////AAAAAAAAAAAAAAAAkAEAAAAAAAEAAAAAYQByAAAAAAAAAAAANnYbdgAAAABUBm3/BgAAAMSXOQDUExB2AdgAAMSXOQ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FAAAABKeQAAAABYdejtOQDXO0h36O05AHc8SHcJAAAA2HETAKI8SHc07jkA2HETANYYfG0AAAAA1hh8bQAAAADYcRMAAAAAAAAAAAAAAAAAAAAAAIjtEgAAAAAAAAAAAAAAAAAAAAAAAAAAAAAAAAAAAAAAAAAAAAAAAAAAAAAAAAAAAAAAAAAAAAAAAAAAAAAAAACY7zkAaZljFtzuOQCEtkN3AAAAAAEAAAA07jkA//8AAAAAAAC0uEN3AAAAAAAAAAA2dht2EO85AFQGbf8HAAAAPO85ANQTEHYB2AAAPO85AAAAAAAAAAAAAAAAAAAAAAAAAAAAGPDW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A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A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A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A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A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A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A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A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A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A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A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A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A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A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A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A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A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A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A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A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A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A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A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A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A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A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A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A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A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A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A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A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A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A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A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A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A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A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A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A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A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A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A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A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A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A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A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A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A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A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A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A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A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A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A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A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A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A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A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A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A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A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A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A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A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A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A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A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A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A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A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A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A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A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A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A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A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A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A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A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M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  <Object Id="idInvalidSigLnImg">AQAAAGwAAAAAAAAAAAAAAP8AAAB/AAAAAAAAAAAAAAAvGQAAogwAACBFTUYAAAEAm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MAAAAAfqbJd6PIeqDCQFZ4JTd0Lk/HMVPSGy5uFiE4GypVJ0KnHjN9AAABLQAAAACcz+7S6ffb7fnC0t1haH0hMm8aLXIuT8ggOIwoRKslP58cK08AAAFl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sdAApfG2IchMARK45AP06nHZQAAAA/Ks5AAAAAAAYrDkA1ztIdxisOQB3PEh3CQAAANhxEwCiPEh3ZKw5ANhxEwBQ7DFtAAAAAFDsMW0AAAAA2HETAAAAAAAAAAAAAAAAAAAAAACI7RIAAAAAAAAAAAAAABNiAAAAAKytOQApOpx2/Ks5AAAAAAA1Opx2AAAAAPX///8AAAAAAAAAAAAAAAAN2GMWRKw5AMElHHYAAOh0AAA5AAkAAAAAAAAANnYbdkBJUW1UBm3/CQAAAFCtOQDUExB2AdgAAFCtOQ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YdejtOQDXO0h36O05AHc8SHcJAAAA2HETAKI8SHc07jkA2HETANYYfG0AAAAA1hh8bQAAAADYcRMAAAAAAAAAAAAAAAAAAAAAAIjtEgAAAAAAAAAAAAAAAAAAAAAAAAAAAAAAAAAAAAAAAAAAAAAAAAAAAAAAAAAAAAAAAAAAAAAAAAAAAAAAAACY7zkAaZljFtzuOQCEtkN3AAAAAAEAAAA07jkA//8AAAAAAAC0uEN3AAAAAAAAAAA2dht2EO85AFQGbf8HAAAAPO85ANQTEHYB2AAAPO85AAAAAAAAAAAAAAAAAAAAAAAAAAAAGPDW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kAZAEAAAAAAAAAAAAAXKcHFMyWOQC4mDkA/Tqcdr+TkdpwljkAAAAAAAAAAAA4yAttqnngbEjrIADwlTkAVJY5AHmcBm3/////QJY5AOW74mxfIOdsGbzibEkf4WxbH+Fsw5OR2jjIC23jk5HaaJY5AMa74mxQwmcNAAAAAAAAE2KQljkAIJg5ACk6nHZwljkAAgAAADU6nHZw+gtt4P///wAAAAAAAAAAAAAAAJABAAAAAAABAAAAAGEAcgAAAAAAAAAAADZ2G3YAAAAAVAZt/wYAAADElzkA1BMQdgHYAADElzk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gDCgEBAxA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CBAgIAgIEAQEJCw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EBAQgCAQEBCgYIAQ4K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gBAQEBAg4FCgEBAQ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CQkECAUdGfcTAQEC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QDCAECvHd3mqUJAQQN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CAEBAQMNARKZBwEE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BAQBAQEBAQEK1hwjdw0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DCgEQHLsdQAIBBgUBCQEDAQEBAQg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sBDpgZvN/WCwMBAQgBAQgCBAEBAQIO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OAQEPERBAypcMDA8FEQkBCAg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CQEBBAEBEw2tBreO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gBAQgBAQEOrQ+ldty1FA0IAQgFA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gBAQQJAwQBAQkBBKX3DB3cB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gJCAkOAQsQAQHWu7UjGbwHBw4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BAECBAEBBAEBAgcBCxMEH/fWpZfCC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GHrfcEq0GAQETAQEBCwELAQEBAQ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FNwSraVZGhQGAQEBEwsBAQg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4HFI53ILsSdgoDAQgBEB0IBAQECA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BAQEEDdwWDBYKGpm1AQQBAQEI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AQIRDQqawg8eAo4T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MEAQEBBAQICLdApBKlBgECBA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IAQEBAQEBAQi1rbcRBxnqBxADCA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0AAABsAAAAAQAAANF2yUFVFcpBCgAAAGAAAAARAAAATAAAAAAAAAAAAAAAAAAAAP//////////cAAAAEEAZwBlAG4AdAAtAG8AbgBkAGUAcgB6AG8AZQBrAGUAcgAAA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mRXw87FlRi5cWE982k9BkpxvZs94G9Sgqt6ghYEiyog=</DigestValue>
    </Reference>
    <Reference Type="http://www.w3.org/2000/09/xmldsig#Object" URI="#idOfficeObject">
      <DigestMethod Algorithm="http://www.w3.org/2001/04/xmlenc#sha256"/>
      <DigestValue>eR3garwzqaPzeVHvhovJzmiO+9geu8JBQnssLnWifw0=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264N/Sxt9kd4BqzoMeG0Y01xCRCWf2SYN4wzHMzvKn8=</DigestValue>
    </Reference>
    <Reference Type="http://www.w3.org/2000/09/xmldsig#Object" URI="#idValidSigLnImg">
      <DigestMethod Algorithm="http://www.w3.org/2001/04/xmlenc#sha256"/>
      <DigestValue>eZHT2eW+XszWJnQva9rhmjYWXedKGwqZLPVylD6CYik=</DigestValue>
    </Reference>
    <Reference Type="http://www.w3.org/2000/09/xmldsig#Object" URI="#idInvalidSigLnImg">
      <DigestMethod Algorithm="http://www.w3.org/2001/04/xmlenc#sha256"/>
      <DigestValue>3TabTEMtAGS8Z8PsH0tIeD26bXQidC+mDLz5Tgvoyj0=</DigestValue>
    </Reference>
  </SignedInfo>
  <SignatureValue>dHEmVW0xDEvMRxZgiTo8wh0URSZd3HKcRr+raALn+b9zOBnBkNFQAwAoZTidvasKq/JPVnjH01Zc
ue0OlATgwsE4ZINLPRfNGWTRhXg6MWUgmo511/Xne5WAeuo7Sjc41jwfbqFyBDU7t8gctrEWRPdj
SH/LMu47+PDn6a/GExljlb7j6hmH3BgRJNb2/jUr3t6uhHrHazWwI/l+a9539UKWrnJ87ZD8eqli
sMwCga0C4IiBNG2YdN2eXv44hA10exCu7W7uGR8SyZawUbCklj2N/kZPDb5hj8ltajbFe2K4Ol/2
Tcb4DoPE2ufbeZpMoYIbZsev3apJzNwAgwmF/Q==</SignatureValue>
  <KeyInfo>
    <X509Data>
      <X509Certificate>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6cQaVkJTNbA4nF7Earqc5BvhwWSHn0VZz/8kCEa/ukk=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utdZ5BWqDvWGEZpJqTM80M2Z9tg0eN1SduCfi7nzk18=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WccIYgPLo7lhZLZXiwnSwNNvA13+Q2Rm+2dWFecGyj4=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TSaYjOX81+8nfdx57CTvySVUeWYNok7RgG3dTsQRu6E=</DigestValue>
      </Reference>
      <Reference URI="/word/media/image2.emf?ContentType=image/x-emf">
        <DigestMethod Algorithm="http://www.w3.org/2001/04/xmlenc#sha256"/>
        <DigestValue>gwkY9sJ0WiztV1Otb/GmcNAz3sYXjhMv4wuBoscY028=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nULI/dQV+VtCSw2M5jmrNvy/BnzGWP+ZlGWqQpbHkf8=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2019-12-20T12:45:46Z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AZDAAAOAQAACBFTUYAAAEAxP0AAA8AAAABAAAAAAAAAAAAAAAAAAAAVgUAAAADAABYAQAAwQAAAAAAAAAAAAAAAAAAAMA/BQDo8QI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2019-12-20T12:45:46Z</xd:SigningTime>
          <xd:SigningCertificate>
            <xd:Cert>
              <xd:CertDigest>
                <DigestMethod Algorithm="http://www.w3.org/2001/04/xmlenc#sha256"/>
                <DigestValue>Mbd7KrZPjV9Z1KjHeu9u4eaATwA1Tk3YImHRT+rUYH8=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BQBAAB/AAAAAAAAAAAAAABAGwAAkQwAACBFTUYAAAEANNoAAMY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lU9kcZAAAAAAAAAACHGEIAfJDcAIcYQv//////eDQAACFCAQAAAAIdAAAAAAgAAAAEkNwAVpw3dSAdQXU4kdwACAAAABAAAAADAQAAZB4AABwAAAE4kdwAAQAAACxmLxkAAAAAAQAAAAEAAAAAAAAAAAAAAN0i3P//////AAAAAAHcAQBgAQIdAAAAAN0i3P8BAAAAeDQAAEOa7ly0jNwAUFU2dYcYIUKwtLsZCAAAAP////8AAAAAyO5HGQAA3AAAAAAA/////+yM3AB5N8N3ytE/QwAAAQzgCAAAII/cAAAAAADI7kcZ5IzcAHBQVw0DAAADhxghQstMCI9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AAA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AAA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  <Object Id="idInvalidSigLnImg">AQAAAGwAAAAAAAAAAAAAABQBAAB/AAAAAAAAAAAAAABAGwAAkQwAACBFTUYAAAEA6N0AAMw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CuL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nguUYZAAAAAAAAAADQC9YAfJDcANAL1v//////eDQAACHWAQAAAAIdAAAAABEAAAAEkNwAVpw3dSAdQXU4kdwAEQAAABAAAAADAQAAZB4AABwAAAE4kdwAAQAAACxmLxkAAAAAAQAAAAEAAAAAAAAAAAAAADkkxv//////AAAAAAHGAQBgAQIdAAAAADkkxv8BAAAAeDQAAEOa7ly0jNwAUFU2ddALIdY4i1oNEQAAAP////8AAAAAMLJGGQAA3AAAAAAA/////+yM3AB5N8N3ytE/QwAAAQzgCAAAII/cAAAAAAAwskYZ5IzcAHBQVw0DAAAD0Ash1stMCI9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AAA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AAA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sharepoint/v4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http://purl.org/dc/dcmitype/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9</TotalTime>
  <Pages>1</Pages>
  <Words>324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6</cp:revision>
  <cp:lastPrinted>2017-01-02T10:03:00Z</cp:lastPrinted>
  <dcterms:created xsi:type="dcterms:W3CDTF">2017-02-21T10:24:00Z</dcterms:created>
  <dcterms:modified xsi:type="dcterms:W3CDTF">2019-12-03T13:53:00Z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