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5D7AD0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E2DFF18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D7AD0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885A080" w:rsidR="00303142" w:rsidRPr="009E0459" w:rsidRDefault="00303142" w:rsidP="005D7AD0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D7AD0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E06E0D5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D7AD0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B5C22C4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EF7315F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4C67FF">
              <w:rPr>
                <w:rFonts w:ascii="Arial" w:hAnsi="Arial" w:cs="Arial"/>
                <w:lang w:val="nl-BE"/>
              </w:rPr>
              <w:t>769</w:t>
            </w:r>
            <w:bookmarkStart w:id="0" w:name="_GoBack"/>
            <w:bookmarkEnd w:id="0"/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DC75C3A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A68B51B" w:rsidR="00356732" w:rsidRPr="009E0459" w:rsidRDefault="005D7AD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5E122BB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DD359B6" w:rsidR="00356732" w:rsidRPr="009E0459" w:rsidRDefault="005D7AD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9CAD929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3FAC13A" w:rsidR="00356732" w:rsidRPr="009E0459" w:rsidRDefault="005D7AD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30B36B9" w:rsidR="00356732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2D21B82E" w:rsidR="00356732" w:rsidRPr="009E0459" w:rsidRDefault="005D7AD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742DFFB" w:rsidR="00F8356B" w:rsidRPr="009E0459" w:rsidRDefault="005D7AD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697F1EE" w:rsidR="00F8356B" w:rsidRPr="009E0459" w:rsidRDefault="005D7AD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B3CE6AD" w:rsidR="00F8356B" w:rsidRPr="009F6C9E" w:rsidRDefault="005D7AD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2AE2F2A8" w:rsidR="002952F0" w:rsidRPr="00DB1730" w:rsidRDefault="005D7AD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C67FF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488B57EF" w:rsidR="00403E90" w:rsidRPr="00DB1730" w:rsidRDefault="005D7AD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C67FF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C67FF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1EE7A995" w:rsidR="0072620D" w:rsidRPr="009E0459" w:rsidRDefault="005D7AD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4C67FF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4C67FF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4C67FF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153EB744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C67FF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C67FF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5EBF7A30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D7AD0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D933D5">
      <w:rPr>
        <w:rFonts w:ascii="Arial" w:hAnsi="Arial" w:cs="Arial"/>
        <w:sz w:val="22"/>
        <w:szCs w:val="22"/>
        <w:lang w:val="fr-BE"/>
      </w:rPr>
      <w:t>-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4AC9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C67FF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D7AD0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A69FA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933D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1C11FC61-573D-45F9-9AE4-097D7B325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0DhPWWxh6t7RX/EPWJxP4+5FQk+nYU5di0V2xF6oWEE=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r6RO8i2SBBAq2I7+j3O2MZN1rLZZMotZ/sGm+/rCRDw=</DigestValue>
    </Reference>
    <Reference Type="http://www.w3.org/2000/09/xmldsig#Object" URI="#idValidSigLnImg">
      <DigestMethod Algorithm="http://www.w3.org/2001/04/xmlenc#sha256"/>
      <DigestValue>RRjRUVux1rrVWZGgZl2mxa9DRpFKFcsHmK5PGsT8K4o=</DigestValue>
    </Reference>
    <Reference Type="http://www.w3.org/2000/09/xmldsig#Object" URI="#idInvalidSigLnImg">
      <DigestMethod Algorithm="http://www.w3.org/2001/04/xmlenc#sha256"/>
      <DigestValue>MxkOatySIAbuweC9o59nOsfYwA+MB/FKplA1ptf6jfE=</DigestValue>
    </Reference>
  </SignedInfo>
  <SignatureValue>JdCbrn1DQ1jQd/43Uw4IUpXMEsZraYoyNPe4qNJoPueD3c5diqLLA6o8PA8g8PZYJaTsRMK2gQPu
ct0o5BnjDBZ0y7a2TRW5MdXOWGvccGYERKTE5nwKnQygOhXlZk+AKmCl0MKocIlve08IqEP2ONdQ
+vowEOXNe0vGvFP/UdX75iQ1izvcPhf3CvmAuW/ewOXFNOWKCPa/0qH2C7aresKBwMTcXBflnMQ8
69rKrkhj6nqvVLvQs/1HSnxgQF1qlRF+iFm1GAeYZGjVftgZEkRBM3KYUfqCwbBP12FVZ5EbK+Vm
vrm+cKl3BovBJGgNnmXOE0gWbrnkoNw13Q5aBg==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rOg1f2TNnVCnOla+WcdUlcfmxGPodrF0DJbmQ54RIDk=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+ySFtCQlSqxM/TmKtXqQ1kaHgJHuNPCfku9ricbfXKY=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VGFGzLOJCY4xlLrhqI9J5Ta3vRSvULxJBUtZBaVCtHw=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QVL7XwhOVf38UHdkdZZ00QLM9zKoybUnKUYFF1KgF9U=</DigestValue>
      </Reference>
      <Reference URI="/word/media/image2.emf?ContentType=image/x-emf">
        <DigestMethod Algorithm="http://www.w3.org/2001/04/xmlenc#sha256"/>
        <DigestValue>M7BXk9GGEVpm7Mu/UnlOKQqvP1uexlHjRWk9RW8wXms=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m35WE3ka5D9qcRWfx8AirIYx/M9DbEswgB3Pxy1yTs4=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2019-12-03T14:15:34Z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2019-12-03T14:15:34Z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B8UNCbdGwAAAAAAAAAAYg53AKSQFwFiDnf//////5xCAAAhdwEA4AYYIAAAAABYJCUU4FEdHACOFwETi+dsGIUDHOBRHRwQAAAAAwEAAH0AAAAcAAABWCQlFOAxswgk3h8UAAAAAAEAAAABAAAAAAAAAEAAAAABAAAAaI4XAQAAAAAAAAAAAAAAQPX///8AAAAAZI4XAQcAAAARAAAASAQAAACSRg3gUR0cAAAAAAAAAABwshwUAAAAARnCAAAAAAAAgAgA6AcAAAAAAAAAeTdEd3FMU5EAAAEB4AgAAEiPFwEQAAAADQAAAFMAZQBnAG8AAgAAAlUASQD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2Qh1ABYLAXAP06nHZKeQAAGK4XAQAAAADXO0h3NK4XAXc8SHcJAAAA8IhQAaI8SHeArhcB8IhQAVDsMW0AAAAAUOwxbQAAAADwiFABAAAAAAAAAAAAAAAAAAAAAIj6TwEAAAAAAAAAAAAAAAAAADbHAAAAAMivFwEpOpx2GK4XAQAAAAA1Opx2AAAAAPX///8AAAAAAAAAAAAAAAD5bFORYK4XAcElHHYAAOh0AAAAAAAAAAA2dht2AAAAAFQGS/8JAAAAbK8XAdQTEHYB2AAAbK8XAQAAAAAAAAAAAAAAAAAAAAAAAAAAyK4XAW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Fh1BPAXAdc7SHcE8BcBdzxIdwkAAADwiFABojxId1DwFwHwiFAB1hh8bQAAAADWGHxtAAAAAPCIUAEAAAAAAAAAAAAAAAAAAAAAiPpPAQAAAAAAAAAAAAAAAAAAAAAAAAAAAAAAAAAAAAAAAAAAAAAAAAAAAAAAAAAAAAAAAAAAAAAAAAAAAAAAAAAAAABZLVORAAAAAPjwFwGEtkN3AAAAAAEAAABQ8BcB//8AAAAAAAC0uEN3AABDdwcAAAAAAAAANnYbdtYYfG1UBkv/BwAAAFjxFwHUExB2AdgAAFjxF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cBZAEAAAAAAAAAAAAA/IUZFOSYFwHQmhcB/TqcdoJD29iImBcBAAAAAAAAAAA4yAttqnngbEgMXgEImBcBbJgXAXmcBm3/////WJgXAeW74mxfIOdsGbzibEkf4WxbH+FszkPb2DjIC23uQ9vYgJgXAca74mwgTBYMAAAAAAAANseomBcBOJoXASk6nHaImBcBAgAAADU6nHZw+gtt4P///wAAAAAAAAAAAAAAAJABAAAAAAABAAAAAGEAcgAAAAAAAAAAADZ2G3YAAAAAVAZL/wYAAADcmRcB1BMQdgHYAADcmRcB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HxRortwbAAAAAAAAAADhDM4ApJAXAeEMzv//////nEIAACHOAQDgBhggAAAAABEAAAAskBcBVpycdiAdpnZgkRcBEQAAABAAAAADAQAAfQAAABwAAAFgkRcBAQAAACTeHxQAAAAAAQAAAAEAAAAAAAAAAAAAAGkMWf//////AAAAAAFZAQCgCRggAAAAAGkMWf8BAAAAnEIAALC2NsfcjBcBUFWbduEMIc5AUh0cEQAAAP////8AAAAAuKbcGwAAFwEAAAAA/////xSNFwF5N0R3cUxTkQAAAQHgCAAASI8XAQAAAAC4ptwbDI0XAQDYeA0CAAAC4Qwhzv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2BKdX1ToyfOn89wRERTnRfz8FDSGZHfjJK+A6Mjffmw=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W6mhqB08JQoB9prnIdw6AYsQm/g8/bX5l8h//yuMgxY=</DigestValue>
    </Reference>
    <Reference Type="http://www.w3.org/2000/09/xmldsig#Object" URI="#idValidSigLnImg">
      <DigestMethod Algorithm="http://www.w3.org/2001/04/xmlenc#sha256"/>
      <DigestValue>In6gAj8bRWQ8zr2+WTmK3MdYbitNvgaWWTGOkHqfi/k=</DigestValue>
    </Reference>
    <Reference Type="http://www.w3.org/2000/09/xmldsig#Object" URI="#idInvalidSigLnImg">
      <DigestMethod Algorithm="http://www.w3.org/2001/04/xmlenc#sha256"/>
      <DigestValue>XH7lR9TjZtLT81XDBm9UNFcTnAlQfKHRwgXflFIjp80=</DigestValue>
    </Reference>
  </SignedInfo>
  <SignatureValue>Zn5av8JDdURrqZr49APCiQ8Iv/A3waWSMOi2Pn6gBL0bQTY4ZFz6LBNz/QgxMYOkKuuKoBKnJw3S
wR8xdwu7A3rRsGaplM4bszAgqXlAhThvZO247evuGwWdQ70G9YbmElJPtXGpRRKMgrModfv6zE+K
7S/caEhiwWIrOT3sD1i0tsF48Kk4JQtl6c2FblbBhMXLaskiucUQiP/ned4ZMvZPBvUJ5gMNAPxW
93eHmngcrxa8ob/HFbhRiNy8nWCnezzffbCS+RckBeyT6zXwZwFOkrJawcgqLh7DmJuV3JRBf1Ti
YywTtxwa1BUI39/YxTf7VYswceUs3BCrxSJ8lA==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rOg1f2TNnVCnOla+WcdUlcfmxGPodrF0DJbmQ54RIDk=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+ySFtCQlSqxM/TmKtXqQ1kaHgJHuNPCfku9ricbfXKY=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VGFGzLOJCY4xlLrhqI9J5Ta3vRSvULxJBUtZBaVCtHw=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QVL7XwhOVf38UHdkdZZ00QLM9zKoybUnKUYFF1KgF9U=</DigestValue>
      </Reference>
      <Reference URI="/word/media/image2.emf?ContentType=image/x-emf">
        <DigestMethod Algorithm="http://www.w3.org/2001/04/xmlenc#sha256"/>
        <DigestValue>M7BXk9GGEVpm7Mu/UnlOKQqvP1uexlHjRWk9RW8wXms=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m35WE3ka5D9qcRWfx8AirIYx/M9DbEswgB3Pxy1yTs4=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2019-12-20T12:49:47Z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2019-12-20T12:49:47Z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B1WgC8sU8A/To3dVAAAAB0r08AAAAAAJCvTwDXO8d3kK9PAHc8x3cJAAAAsIJaAKI8x3fcr08AsIJaAJD9AmgAAAAAkP0CaAAAAACwgloAAAAAAAAAAAAAAAAAAAAAAAjqWQAAAAAAAAAAAAAAGFcAAAAAJLFPACk6N3V0r08AAAAAADU6N3UAAAAA9f///wAAAAAAAAAAAAAAAD1ODD68r08AISabdwAA1XYAAE8ACQAAAAAAAAC2dpp3QEkiaFQGC/8JAAAAyLBPAPQTj3cB2AAAyLBPAAAAAAAAAAAAAAAAAAAAAAAAAAA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FAAAABKeQAAAAAbd2DxTwDXO8d3YPFPAHc8x3cJAAAAsIJaAKI8x3es8U8AsIJaANYYTWgAAAAA1hhNaAAAAACwgloAAAAAAAAAAAAAAAAAAAAAAAjqWQAAAAAAAAAAAAAAAAAAAAAAAAAAAAAAAAAAAAAAAAAAAAAAAAAAAAAAAAAAAAAAAAAAAAAAAAAAAAAAAAAQ808AWREMPlTyTwCEtsJ3AAAAAAEAAACs8U8A//8AAAAAAAC0uMJ3AAAAAAAAAAC2dpp3iPJPAFQGC/8HAAAAtPJPAPQTj3cB2AAAtPJPAAAAAAAAAAAAAAAAAAAAAAAAAAAA8Dbm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qwsEcLwMAAAAAAAAAAA0FSAABJJPADQVIP//////0DsAACEgAQBgDC4bAAAAAAgAAACIkU8AVpw3dSAdQXW8kk8ACAAAABAAAAADAQAAZB4AABwAAAG8kk8AAQAAAJS8qwsAAAAAAQAAAAEAAAAAAAAAAAAAAN0i3P//////AAAAAAHcAQBgAbAXAQAAAN0i3P/IDBhXNI5PAFBVNnU0FSEgMGu2FggAAAD/////AAAAAHhovAxkjk8AAAAAAAAA//9sjk8ACVs5dTQVISB5N8N3sXEMPgAAUwvgCAAAqJBPAGSOTwDoubUMHGi8DDQVISACAAACDQAAAI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dVoAvLFPAP06N3VQAAAAdK9PAAAAAACQr08A1zvHd5CvTwB3PMd3CQAAALCCWgCiPMd33K9PALCCWgCQ/QJoAAAAAJD9AmgAAAAAsIJaAAAAAAAAAAAAAAAAAAAAAAAI6lkAAAAAAAAAAAAAABhXAAAAACSxTwApOjd1dK9PAAAAAAA1Ojd1AAAAAPX///8AAAAAAAAAAAAAAAA9Tgw+vK9PACEmm3cAANV2AABPAAkAAAAAAAAAtnaad0BJImhUBgv/CQAAAMiwTwD0E493AdgAAMiwT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FAAAABKeQAAAAAbd2DxTwDXO8d3YPFPAHc8x3cJAAAAsIJaAKI8x3es8U8AsIJaANYYTWgAAAAA1hhNaAAAAACwgloAAAAAAAAAAAAAAAAAAAAAAAjqWQAAAAAAAAAAAAAAAAAAAAAAAAAAAAAAAAAAAAAAAAAAAAAAAAAAAAAAAAAAAAAAAAAAAAAAAAAAAAAAAAAQ808AWREMPlTyTwCEtsJ3AAAAAAEAAACs8U8A//8AAAAAAAC0uMJ3AAAAAAAAAAC2dpp3iPJPAFQGC/8HAAAAtPJPAPQTj3cB2AAAtPJPAAAAAAAAAAAAAAAAAAAAAAAAAAAA8Dbm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hHvGDESaTwAwnE8A/To3dZaeEh3omU8AAAAAAAAAAACQ2NxnqHmxZ6gSZgBomU8AzJlPALSh12f/////uJlPANK7s2dQILhnBryzZ0cfsmdZH7Jn2p4SHZDY3Ge6nhId4JlPALO7s2cgHLQLAAAAAAAAGFcImk8AmJtPACk6N3XomU8AAgAAADU6N3XICt1n4P///wAAAAAAAAAAAAAAAJABAAAAAAABAAAAAGEAcgAAAAAAAAAAALZ2mncAAAAAVAYL/wYAAAA8m08A9BOPdwHYAAA8m08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qwu4c7wMAAAAAAAAAABDJq4ABJJPAEMmrv//////0DsAACGuAQBgDC4bAAAAABEAAACIkU8AVpw3dSAdQXW8kk8AEQAAABAAAAADAQAAZB4AABwAAAG8kk8AAQAAAJS8qwsAAAAAAQAAAAEAAAAAAAAAAAAAACMiI///////AAAAAAEjAQBgAbAXAQAAACMiI//IDBhXNI5PAFBVNnVDJiGuYJMaFxEAAAD/////AAAAAAhsvAxkjk8AAAAAAAAA//9sjk8ACVs5dUMmIa55N8N3sXEMPgAAUwvgCAAAqJBPAGSOTwC4v7UMmGu8DEMmIa4CAAACDQAAAItXCNR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documentManagement/types"/>
    <ds:schemaRef ds:uri="http://schemas.microsoft.com/sharepoint/v4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purl.org/dc/elements/1.1/"/>
    <ds:schemaRef ds:uri="341ef2d6-d38c-4729-b0bd-8f06d6b35472"/>
    <ds:schemaRef ds:uri="http://purl.org/dc/terms/"/>
    <ds:schemaRef ds:uri="http://schemas.microsoft.com/sharepoint/v3/fields"/>
    <ds:schemaRef ds:uri="http://schemas.microsoft.com/sharepoint/v3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309</Words>
  <Characters>1702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2017-02-21T10:22:00Z</dcterms:created>
  <dcterms:modified xsi:type="dcterms:W3CDTF">2019-12-03T13:43:00Z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