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1D316E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C484BF1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1D316E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F2A1084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D316E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07397BB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D316E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11F2CE76" w:rsidR="008A225E" w:rsidRPr="009E0459" w:rsidRDefault="001D316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Index:  1905</w:t>
            </w:r>
            <w:r w:rsidR="008A225E"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="008A225E" w:rsidRPr="009E0459">
              <w:rPr>
                <w:rFonts w:ascii="Arial" w:hAnsi="Arial" w:cs="Arial"/>
                <w:lang w:val="nl-BE"/>
              </w:rPr>
              <w:t xml:space="preserve">   </w:t>
            </w:r>
            <w:r>
              <w:rPr>
                <w:rFonts w:ascii="Arial" w:hAnsi="Arial" w:cs="Arial"/>
                <w:lang w:val="nl-BE"/>
              </w:rPr>
              <w:t xml:space="preserve"> Werkelijke Werktijd: 1487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CE177F9" w:rsidR="00265BFF" w:rsidRPr="009E0459" w:rsidRDefault="001D31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4AFDEA2" w:rsidR="00265BFF" w:rsidRPr="009E0459" w:rsidRDefault="001D31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6F73297" w:rsidR="00265BFF" w:rsidRPr="009E0459" w:rsidRDefault="001D316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510B1DEE" w:rsidR="00F8356B" w:rsidRPr="009E0459" w:rsidRDefault="001D31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51CACBD7" w:rsidR="00F8356B" w:rsidRPr="009E0459" w:rsidRDefault="001D31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C459E83" w:rsidR="00F8356B" w:rsidRPr="009F6C9E" w:rsidRDefault="001D316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4B901002" w:rsidR="002952F0" w:rsidRPr="00DB1730" w:rsidRDefault="001D316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D316E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622A22F2" w:rsidR="00403E90" w:rsidRPr="00DB1730" w:rsidRDefault="001D316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  <w:bookmarkStart w:id="0" w:name="_GoBack"/>
            <w:bookmarkEnd w:id="0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D316E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1D316E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4CFBCF42" w:rsidR="0072620D" w:rsidRPr="009E0459" w:rsidRDefault="001D316E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1D316E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1D316E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1D316E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5E9905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D316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D316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8D8D2E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1D316E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316E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y8WtRDxWF8c7jHOzWCccCy7KIL+50PGjMsjxDRI9hsI=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k3b3BgQQmZUzIftGssOW9KGReItLkgH/tSSxnhHku00=</DigestValue>
    </Reference>
    <Reference Type="http://www.w3.org/2000/09/xmldsig#Object" URI="#idValidSigLnImg">
      <DigestMethod Algorithm="http://www.w3.org/2001/04/xmlenc#sha256"/>
      <DigestValue>kUzRNEp6LpDXOwHjeUOiqxcAMGOmmB6dDSJkOX/MINU=</DigestValue>
    </Reference>
    <Reference Type="http://www.w3.org/2000/09/xmldsig#Object" URI="#idInvalidSigLnImg">
      <DigestMethod Algorithm="http://www.w3.org/2001/04/xmlenc#sha256"/>
      <DigestValue>OGEFa+4LbIUeieCsp2k4Hl76l9wKimDBDBpmugA/nng=</DigestValue>
    </Reference>
  </SignedInfo>
  <SignatureValue>blQ/vxdKMBYmKKY+ox62/NoOMP4IKrOiyxdjXRLcHOopel1iwZw4Ppk0iL0OtsKD8LehP2gS4qrx
Sh6xpnxbiaP3RJsr3zfKbkrq/JvchOvIWsBm9NyToJRMdghY9DXvMiyavvU6u/V17DI/Hw0tm6co
GzOJyni5oBJtqmhxRst3iYGkSL0k4fmIIgOxFuxsyG/OagVxON8BVGo8NfcrtVgWMtJRPYMOzEsP
11uhjygx+MPuZmMMtDE3rZ6zk3JxmzK3EKJrAavijGAF2AGM+wIOb/2KdxMGIxzL8SA7FjemTeah
HJz9A5ddYR32FGQz7IA5f6hriE25KOj8OeOU6A==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jS9YYkTqXJnLVekAnIdnboPuKxrP3+FPVmk1ysLiLOU=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fzdvQF9AQLZ2OuyFdSLny/Z85p//9THOeVHt3+Guk9M=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FQ45gxsRlvz94/orwArkQn2Fwg/zzH0bfrzSU/DmLfQ=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lGjDgCAbLGr6LZWtFT5sajMCcWxqBER+/0VTHThGtik=</DigestValue>
      </Reference>
      <Reference URI="/word/media/image2.emf?ContentType=image/x-emf">
        <DigestMethod Algorithm="http://www.w3.org/2001/04/xmlenc#sha256"/>
        <DigestValue>3jynkA/ZwLzNSBFg3I1QtHSeuLChDb8gRjq29skZCF4=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KaGGUwpPP7ksX4a8OoXylRCTQrfGEPSB3hOgLwNkBp0=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2019-12-03T14:14:50Z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2019-12-03T14:14:50Z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AAUREHUGwAAAAAAAAAAGw67APSR/gAbDrv//////8w0AAAhuwEAYAz1FgAAAADIunMNaNAtFFCP/gATi+dsiGQoFGjQLRQQAAAAAwEAAH0AAAAcAAAByLpzDejcwQhESwAUAAAAAAEAAAABAAAAAAAAAEAAAAABAAAAuI/+AAAAAAAAAAAAAAAAQPX///8AAAAAtI/+AAcAAAARAAAADQAAAPBHXg1o0C0UkAAAAA0AAAAAAAAAAAAAAJAAAAAAAAAAEAAAAAAAAAFom0kBeTdEd+GPeiwAAAcM4AgAAJiQ/gAQAAAADQAAAFMAZQBnAG8AAgAAAlUASQD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wAAAACcz+7S6ffb7fnC0t1haH0hMm8aLXIuT8ggOIwoRKslP58cK08AAAFG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Fh1VPH+ANc7SHdU8f4AdzxIdwkAAABoRUoBojxId6Dx/gBoRUoB1hh8bQAAAADWGHxtAAAAAGhFSgEAAAAAAAAAAAAAAAAAAAAA+PpJAQAAAAAAAAAAAAAAAAAAAAAAAAAAAAAAAAAAAAAAAAAAAAAAAAAAAAAAAAAAAAAAAAAAAAAAAAAAAAAAAAAAAADJ8HosAAAAAEjy/gCEtkN3AAAAAAEAAACg8f4A//8AAAAAAAC0uEN3AABDdwcAAAAAAAAANnYbdtYYfG1UBsH/BwAAAKjy/gDUExB2AdgAAKjy/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4AZAEAAAAAAAAAAAAADLSFDTSa/gAgnP4A/Tqcdmo9szHYmf4AAAAAAAAAAAA4yAttqnngbEgPWAFYmf4AvJn+AHmcBm3/////qJn+AOW74mxfIOdsGbzibEkf4WxbH+FsJj2zMTjIC21GPbMx0Jn+AMa74myoJwYUAAAAAAAAYlP4mf4AiJv+ACk6nHbYmf4AAgAAADU6nHZw+gtt4P///wAAAAAAAAAAAAAAAJABAAAAAAABAAAAAGEAcgAAAAAAAAAAADZ2G3YAAAAAVAbB/wYAAAAsm/4A1BMQdgHYAAAsm/4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ABSISdQbAAAAAAAAAADZDUYA9JH+ANkNRv//////zDQAACFGAQBgDPUWAAAAABEAAAB8kf4AVpycdiAdpnawkv4AEQAAABAAAAADAQAAfQAAABwAAAGwkv4AAQAAAERLABQAAAAAAQAAAAEAAAAAAAAAAAAAAKwMdv//////AAAAAAF2AQAAAE8aAAAAAKwMdv8BAAAAzDQAAN0oYlMsjv4AUFWbdtkNIUb40C0UEQAAAP////8AAAAA2EHUGwAA/gAAAAAA/////2SO/gB5N0R34Y96LAAABwzgCAAAmJD+AAAAAADYQdQbXI7+AMiB8BMCAAAC2Q0hRv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rJOG+zv2RPpzK1JTpod9YMHL4izhEXW043pIB/6JXIo=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XTl29Un8e2ugDZWc+1rsdK3kcTIbeSF3+eb+tjlUNMc=</DigestValue>
    </Reference>
    <Reference Type="http://www.w3.org/2000/09/xmldsig#Object" URI="#idValidSigLnImg">
      <DigestMethod Algorithm="http://www.w3.org/2001/04/xmlenc#sha256"/>
      <DigestValue>6WCg9P47BwlypmYW7bfFytsShwiihpl3wRAI5XUUwX0=</DigestValue>
    </Reference>
    <Reference Type="http://www.w3.org/2000/09/xmldsig#Object" URI="#idInvalidSigLnImg">
      <DigestMethod Algorithm="http://www.w3.org/2001/04/xmlenc#sha256"/>
      <DigestValue>0kBDTIXAYuT86iaRzotJkB0RmFx+1+y0eaZ/3M4Eu+w=</DigestValue>
    </Reference>
  </SignedInfo>
  <SignatureValue>dTSXeFenHUgFnoF5EE/qatRX5O1C2CXips4Rs/zbZQcsSqfqatMGeRZQyifG99SXOv5bkpKjT3xw
Z43rZC6hJwYTzwDZAQEqZBjWXVA/zlGCVvvSM8UxnYmk2RkBBHKVoC9HIczLe778COhJy38W9fm8
O6xd3Glxg/k5LpqQb6swdqBeKLzvOcu7NYjW9Kxsfa9XgdvsINMW4Kqxv0q7ckYLwkN9MmqAo7wi
MgjHtSEYR2ILawMorkow4gwL2K2Q+TRkLF+efUbv6Q3+7a7jk4Aili7hKpLElYR+HHQaVUAGDsGH
J3PaKJt3VDiJd08UQKYcv+RCzbwULz8m1bQ6oA==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jS9YYkTqXJnLVekAnIdnboPuKxrP3+FPVmk1ysLiLOU=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fzdvQF9AQLZ2OuyFdSLny/Z85p//9THOeVHt3+Guk9M=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FQ45gxsRlvz94/orwArkQn2Fwg/zzH0bfrzSU/DmLfQ=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lGjDgCAbLGr6LZWtFT5sajMCcWxqBER+/0VTHThGtik=</DigestValue>
      </Reference>
      <Reference URI="/word/media/image2.emf?ContentType=image/x-emf">
        <DigestMethod Algorithm="http://www.w3.org/2001/04/xmlenc#sha256"/>
        <DigestValue>3jynkA/ZwLzNSBFg3I1QtHSeuLChDb8gRjq29skZCF4=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KaGGUwpPP7ksX4a8OoXylRCTQrfGEPSB3hOgLwNkBp0=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2019-12-20T12:46:01Z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2019-12-20T12:46:01Z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CKTAE4sNwA/To3dUp5AADwrdwAAAAAANc7x3cMrtwAdzzHdwkAAACwgUwBojzHd1iu3ACwgUwBkP0CaAAAAACQ/QJoAAAAALCBTAEAAAAAAAAAAAAAAAAAAAAAoPNLAQAAAAAAAAAAAAAAAAAA7lwAAAAAoK/cACk6N3XwrdwAAAAAADU6N3UAAAAA9f///wAAAAAAAAAAAAAAALLxP0M4rtwAISabdwAA1XYAAAAAAAAAALZ2mncAAAAAVAb2/wkAAABEr9wA9BOPdwHYAABEr9wAAAAAAAAAAAAAAAAAAAAAAAAAAACgrtw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l0KwgkAAAAAAAAAACJIIgAfJDcAIkgiP//////eDQAACGIAQCgCYcUAAAAAAgAAAAEkNwAVpw3dSAdQXU4kdwACAAAABAAAAADAQAAZB4AABwAAAE4kdwAAQAAACxmLxkAAAAAAQAAAAEAAAAAAAAAAAAAAM4UZP//////AAAAAAFkAQCABa8YAAAAAM4UZP8BAAAAeDQAAEOa7ly0jNwAUFU2dYkgIYhgMQckCAAAAP////8AAAAA6CMIJAAA3AAAAAAA/////+yM3AB5N8N3ytE/QwAAAQzgCAAAII/cAAAAAADoIwgk5IzcAJDw5RkDAAADiSAhiM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AA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AA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ikwBOLDcAP06N3VKeQAA8K3cAAAAAADXO8d3DK7cAHc8x3cJAAAAsIFMAaI8x3dYrtwAsIFMAZD9AmgAAAAAkP0CaAAAAACwgUwBAAAAAAAAAAAAAAAAAAAAAKDzSwEAAAAAAAAAAAAAAAAAAO5cAAAAAKCv3AApOjd18K3cAAAAAAA1Ojd1AAAAAPX///8AAAAAAAAAAAAAAACy8T9DOK7cACEmm3cAANV2AAAAAAAAAAC2dpp3AAAAAFQG9v8JAAAARK/cAPQTj3cB2AAARK/cAAAAAAAAAAAAAAAAAAAAAAAAAAAAoK7c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CAP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lILwkkAAAAAAAAAACKHVUAfJDcAIodVf//////eDQAACFVAQCgCYcUAAAAABEAAAAEkNwAVpw3dSAdQXU4kdwAEQAAABAAAAADAQAAZB4AABwAAAE4kdwAAQAAACxmLxkAAAAAAQAAAAEAAAAAAAAAAAAAAKwozP//////AAAAAAHMAQCABa8YAAAAAKwozP8BAAAAeDQAAEOa7ly0jNwAUFU2dYodIVUwmc8ZEQAAAP////8AAAAAmCcJJAAA3AAAAAAA/////+yM3AB5N8N3ytE/QwAAAQzgCAAAII/cAAAAAACYJwkk5IzcABj/5RkDAAADih0hVc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AA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AA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307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2017-02-21T10:13:00Z</dcterms:created>
  <dcterms:modified xsi:type="dcterms:W3CDTF">2019-12-03T13:36:00Z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