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8A2FED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FEB29D8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8A2FED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0E24920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8A2FED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2A1A185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8A2FED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892E472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1B1097A" w:rsidR="008A225E" w:rsidRPr="009E0459" w:rsidRDefault="008A2FED" w:rsidP="008A2FE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Index: 7172</w:t>
            </w:r>
            <w:r w:rsidR="008A225E"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="008A225E" w:rsidRPr="009E0459">
              <w:rPr>
                <w:rFonts w:ascii="Arial" w:hAnsi="Arial" w:cs="Arial"/>
                <w:lang w:val="nl-BE"/>
              </w:rPr>
              <w:t xml:space="preserve">   </w:t>
            </w:r>
            <w:r>
              <w:rPr>
                <w:rFonts w:ascii="Arial" w:hAnsi="Arial" w:cs="Arial"/>
                <w:lang w:val="nl-BE"/>
              </w:rPr>
              <w:t xml:space="preserve">          Werkelijke Werktijd: 4462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3E8128BC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100CADF" w:rsidR="00265BFF" w:rsidRPr="009E0459" w:rsidRDefault="008A2FE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D3A1222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0C6543F0" w:rsidR="00265BFF" w:rsidRPr="009E0459" w:rsidRDefault="008A2FE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9040F4F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2E41DCBD" w:rsidR="00265BFF" w:rsidRPr="009E0459" w:rsidRDefault="008A2FE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3A0EA0A" w:rsidR="00F8356B" w:rsidRPr="009E0459" w:rsidRDefault="008A2FE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CE4A9C2" w:rsidR="00F8356B" w:rsidRPr="009E0459" w:rsidRDefault="008A2FE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36A9154" w:rsidR="00F8356B" w:rsidRPr="009F6C9E" w:rsidRDefault="008A2FE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7606F124" w:rsidR="002952F0" w:rsidRPr="00DB1730" w:rsidRDefault="008A2FED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8A2FED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44D93427" w:rsidR="00403E90" w:rsidRPr="00DB1730" w:rsidRDefault="008A2FED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8A2FED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8A2FED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4CFE7FD" w:rsidR="0072620D" w:rsidRPr="009E0459" w:rsidRDefault="008A2FE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  <w:bookmarkStart w:id="0" w:name="_GoBack"/>
            <w:bookmarkEnd w:id="0"/>
          </w:p>
        </w:tc>
      </w:tr>
      <w:tr w:rsidR="0072620D" w:rsidRPr="008A2FED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8A2FED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8A2FED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52ED637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8A2FE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8A2FE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428AF53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8A2FED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DD14E8">
      <w:rPr>
        <w:rFonts w:ascii="Arial" w:hAnsi="Arial" w:cs="Arial"/>
        <w:sz w:val="22"/>
        <w:szCs w:val="22"/>
        <w:lang w:val="fr-BE"/>
      </w:rPr>
      <w:t>-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0DC1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2FED"/>
    <w:rsid w:val="008A3791"/>
    <w:rsid w:val="008B0136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14E8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  <w15:docId w15:val="{B4672E17-E6C5-43E5-80BA-FCF8092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n3iah4RiOYIAhON3ipx/LG5VkMZSJAgGzCSmPyysr5I=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k8s8jjQKgkJEbqaZy1CXFqkjKMHY0GT/FuNMogVdkH8=</DigestValue>
    </Reference>
    <Reference Type="http://www.w3.org/2000/09/xmldsig#Object" URI="#idValidSigLnImg">
      <DigestMethod Algorithm="http://www.w3.org/2001/04/xmlenc#sha256"/>
      <DigestValue>eA5NxkuSKNoTUU/uQRlTbpsHvECvk7vtEWlsaV5NXcg=</DigestValue>
    </Reference>
    <Reference Type="http://www.w3.org/2000/09/xmldsig#Object" URI="#idInvalidSigLnImg">
      <DigestMethod Algorithm="http://www.w3.org/2001/04/xmlenc#sha256"/>
      <DigestValue>lIjp0OFLnHSLyZECxq0KtztkVWPFADTJXp8rRvxGndM=</DigestValue>
    </Reference>
  </SignedInfo>
  <SignatureValue>CERuHLzOI0a+6Cd7upZjIUNUvVBI0vJBlRp6NwD2m2ukzY7qo9oPMkNNlsEA/HIanijt2W0e8olL
NbGtWK/OjJp6PLb+MFGrFhvF1ziB/j0gcCSKkk2ezvcsqSqFQjjD9c5rbZR11shZMeIm11M2jRfa
7AFOcQMCr3LF51YvXmbbsQMyL4r5j7qUOZIsmA69W8QziWbXNav0nLTbrHsy69+vN5nfBQKxlLrS
w20Jm0nvbnE6D7NOnC+uXgLsL538/u7Ilxvuvs+1nnnXTb0KNWIFAetRvvd4hHz6FyosqjlZQ39+
NvCfqqgk/CUc0N4y4BGN03/vkvIjoYpgpwV+1Q==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pdqaVztIz+gOGpRpbT+lBfsI+DgvA5YipYGQ4rolWLc=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wSbREEoHq67Tkatss8CcMnRxBLClztSwbO54ogPALGo=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zqAcdgeI9LvdTqawCdd/sokF+IZnddA1Kf/Y3MFGnN0=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kNfuaSf7gU6xlmR5mi7Rx649u4JUreFJ3z3DdlYXb4g=</DigestValue>
      </Reference>
      <Reference URI="/word/media/image2.emf?ContentType=image/x-emf">
        <DigestMethod Algorithm="http://www.w3.org/2001/04/xmlenc#sha256"/>
        <DigestValue>LjKPmTLBdDHz+P8J0XTyLVSYUwq6eKB4uLA4lab+JV8=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F3GDLe7K84iRX10cmT/xmiCy/NUYJSnvX+q8DLX5tCo=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2019-12-03T14:14:16Z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2019-12-03T14:14:16Z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BMUbHmVGwAAAAAAAAAAvQ1+AFSMuwC9DX7//////4xGAAAhfgEAAABDHwAAAAAgNY8brIm7ABOL52ygUj4UIDWPG3Jf5GwQAAAAAwEAAH0AAAAcAAABIAyiCAAAAAC8rBMUAAAAAAEAAAABAAAAAAAAAAEAAAAUirsAEAAAAAAAAAAAAABA9f///wAAAAAQirsABwAAABEAAACaAAAAuOBMDSA1jxsAIAAAmgAAABoAAAAaAAAAcwAAAWib9gAAAPYAAABpAQAAAAAAAAAAeTdEd0SlpS4AAAAM4AgAAPiKuwANAAAAUwBlAGcAbwBlACAAAgAAAgAAqRv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2gWfcADKy7AP06nHZQAAAAxKm7AAAAAADgqbsA1ztId+CpuwB3PEh3CQAAACBU9wCiPEh3LKq7ACBU9wBQ7DFtAAAAAFDsMW0AAAAAIFT3AAAAAAAAAAAAAAAAAAAAAABg+/YAAAAAAAAAAAAAACv3AAAAAHSruwApOpx2xKm7AAAAAAA1Opx2AAAAAPX///8AAAAAAAAAAAAAAADIhqUuDKq7AMElHHYAAOh0AAC7AAkAAAAAAAAANnYbdkBJUW1UBv3/CQAAABiruwDUExB2AdgAABiruwAAAAAAAAAAAAAAAAAAAAAAAAAAAGR2AAgAAAAAJQAAAAwAAAADAAAAGAAAAAwAAAAAAAACEgAAAAwAAAABAAAAHgAAABgAAAAJAAAAYAAAAPcAAABtAAAAJQAAAAwAAAAD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2gWfcADKy7AP06nHZQAAAAxKm7AAAAAADgqbsA1ztId+CpuwB3PEh3CQAAACBU9wCiPEh3LKq7ACBU9wBQ7DFtAAAAAFDsMW0AAAAAIFT3AAAAAAAAAAAAAAAAAAAAAABg+/YAAAAAAAAAAAAAACv3AAAAAHSruwApOpx2xKm7AAAAAAA1Opx2AAAAAPX///8AAAAAAAAAAAAAAADIhqUuDKq7AMElHHYAAOh0AAC7AAkAAAAAAAAANnYbdkBJUW1UBv3/CQAAABiruwDUExB2AdgAABiruw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C7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YdbDruwDXO0h3sOu7AHc8SHcJAAAAIFT3AKI8SHf867sAIFT3ANYYfG0AAAAA1hh8bQAAAAAgVPcAAAAAAAAAAAAAAAAAAAAAAGD79gAAAAAAAAAAAAAAAAAAAAAAAAAAAAAAAAAAAAAAAAAAAAAAAAAAAAAAAAAAAAAAAAAAAAAAAAAAAAAAAABg7bsALMSlLqTsuwCEtkN3AAAAAAEAAAD867sA//8AAAAAAAC0uEN3AAAAAAAAAAA2dht22Oy7AFQG/f8HAAAABO27ANQTEHYB2AAABO27AAAAAAAAAAAAAAAAAAAAAAAAAAAA8DXm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sAZAEAAAAAAAAAAAAALF4PFJSUuwCAlrsA/Tqcdt9oCcU4lLsAAAAAAAAAAAA4yAttqnngbEALBQG4k7sAHJS7AHmcBm3/////CJS7AOW74mxfIOdsGbzibEkf4WxbH+FsE28JxTjIC20zbwnFMJS7AMa74mwAUxcUAAAAAAAAK/dYlLsA6JW7ACk6nHY4lLsAAgAAADU6nHZw+gtt4P///wAAAAAAAAAAAAAAAJABAAAAAAABAAAAAGEAcgAAAAAAAAAAADZ2G3YAAAAAVAb9/wYAAACMlbsA1BMQdgHYAACMlbs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ExSwgZUbAAAAAAAAAAC8DTQAVIy7ALwNNP//////jEYAACE0AQAAAEMfAAAAABEAAADYi7sAVpycdiAdpnYMjbsAEQAAABAAAAADAQAAfQAAABwAAAEMjbsAAQAAALysExQAAAAAAQAAAAEAAAAAAAAAAAAAAKwMdv//////AAAAAAF2AQCABe0fAQAAAKwMdv+bqiv3hIi7AFBVm3a8DSE0WI3RGxEAAAD/////AAAAAAB6lRu0iLsAAAAAAAAA//+8iLsACVuedrwNITR5N0R3RKWlLgAAAAzgCAAA+Iq7ALSIuwDAYw0UkHmVG7wNITQCAAACDQAAAP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WPq9ueLZjb0hkyYal4vFd9etQmekzULTjctwXl0xLz4=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unvTIEtQSxJXPV+PUbaCoHMixer82OZ80cspIC60q10=</DigestValue>
    </Reference>
    <Reference Type="http://www.w3.org/2000/09/xmldsig#Object" URI="#idValidSigLnImg">
      <DigestMethod Algorithm="http://www.w3.org/2001/04/xmlenc#sha256"/>
      <DigestValue>nRBYqJJ4rQsPbw/rL/QGrgDly3ivChFO6Q/N8gavvjs=</DigestValue>
    </Reference>
    <Reference Type="http://www.w3.org/2000/09/xmldsig#Object" URI="#idInvalidSigLnImg">
      <DigestMethod Algorithm="http://www.w3.org/2001/04/xmlenc#sha256"/>
      <DigestValue>D+eMSEs7eF8b1fsVnCSNJBV//h5iL/Kg1wQoRZvEa0Y=</DigestValue>
    </Reference>
  </SignedInfo>
  <SignatureValue>FalLGe7+XcxJXWpWry6GbI/0+n7zAOFpedZAiBvnyI3fIvdYmrw+8SchdriEphLjS69UJnzkBBwx
UF4BueuJG+plNyuslSbGGAXJedDtEm9dZ1a9VZp2JOXTkXet4/ypyErmlHlsW+t5vbddijm6CU+b
e8bP8EwoH6CHvlYFS8u36bxlYbzeQeHvHdcXNUi4zStHbLT6VsadgKRV2UL6AdChJv7ZHxAndZyv
FcRGnsnkbq/C2OBh0KzX0yfYpz3nBEc/h96VNSrEepGrW86M7t4APmqSS2iyFd5pTBPZjWbHCy6s
iUJFE1dPulKcZUgNvDuOPfOIPjvH7XH387bhww==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pdqaVztIz+gOGpRpbT+lBfsI+DgvA5YipYGQ4rolWLc=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wSbREEoHq67Tkatss8CcMnRxBLClztSwbO54ogPALGo=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zqAcdgeI9LvdTqawCdd/sokF+IZnddA1Kf/Y3MFGnN0=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kNfuaSf7gU6xlmR5mi7Rx649u4JUreFJ3z3DdlYXb4g=</DigestValue>
      </Reference>
      <Reference URI="/word/media/image2.emf?ContentType=image/x-emf">
        <DigestMethod Algorithm="http://www.w3.org/2001/04/xmlenc#sha256"/>
        <DigestValue>LjKPmTLBdDHz+P8J0XTyLVSYUwq6eKB4uLA4lab+JV8=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F3GDLe7K84iRX10cmT/xmiCy/NUYJSnvX+q8DLX5tCo=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2019-12-20T12:50:02Z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2019-12-20T12:50:02Z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OB2GQAIrm8A/To3dUp5AADAq28AAAAAANc7x3fcq28AdzzHdwkAAADQfxkAojzHdyisbwDQfxkAkP0CaAAAAACQ/QJoAAAAANB/GQAAAAAAAAAAAAAAAAAAAAAAUOwYAAAAAAAAAAAAAAAAAAAAfncAAAAAcK1vACk6N3XAq28AAAAAADU6N3UAAAAA9f///wAAAAAAAAAAAAAAAK6oMU0IrG8AISabdwAA1XYAAAAAAAAAALZ2mncAAAAAVAaL/wkAAAAUrW8A9BOPdwHYAAAUrW8AAAAAAAAAAAAAAAAAAAAAAAAAAABwrG8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rO1vANc7x3es7W8AdzzHdwkAAADQfxkAojzHd/jtbwDQfxkA1hhNaAAAAADWGE1oAAAAANB/GQAAAAAAAAAAAAAAAAAAAAAAUOwYAAAAAAAAAAAAAAAAAAAAAAAAAAAAAAAAAAAAAAAAAAAAAAAAAAAAAAAAAAAAAAAAAAAAAAAAAAAAAAAAAAAAAABO7jFNAAAAAKDubwCEtsJ3AAAAAAEAAAD47W8A//8AAAAAAAC0uMJ3AADCdwcAAAAAAAAAtnaad9YYTWhUBov/BwAAAADvbwD0E493AdgAAADv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oguUKR4WAAAAAAAAAADuF5AATI5vAO4XkP//////+AQAACGQAQDAAioYAAAAAAgAAADUjW8AVpw3dSAdQXUIj28ACAAAABAAAAADAQAAZB4AABwAAAEIj28AAQAAADToogsAAAAAAQAAAAEAAAAAAAAAAAAAACMiI///////AAAAAAEjAQBgASoYAAAAACMiI/8BAAAA+AQAAJnDfneEim8AUFU2de4XIZAw0L0VCAAAAP////8AAAAACCIeFgAAbwAAAAAA/////7yKbwB5N8N3No8xTQAAVgvgCAAA8IxvAAAAAAAIIh4WtIpvADiMvAwCAAAC7hchkItXCNR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rO1vANc7x3es7W8AdzzHdwkAAADQfxkAojzHd/jtbwDQfxkA1hhNaAAAAADWGE1oAAAAANB/GQAAAAAAAAAAAAAAAAAAAAAAUOwYAAAAAAAAAAAAAAAAAAAAAAAAAAAAAAAAAAAAAAAAAAAAAAAAAAAAAAAAAAAAAAAAAAAAAAAAAAAAAAAAAAAAAABO7jFNAAAAAKDubwCEtsJ3AAAAAAEAAAD47W8A//8AAAAAAAC0uMJ3AADCdwcAAAAAAAAAtnaad9YYTWhUBov/BwAAAADvbwD0E493AdgAAADv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ogtwbR8WAAAAAAAAAAAZJdsATI5vABkl2///////+AQAACHbAQDAAioYAAAAABEAAADUjW8AVpw3dSAdQXUIj28AEQAAABAAAAADAQAAZB4AABwAAAEIj28AAQAAADToogsAAAAAAQAAAAEAAAAAAAAAAAAAAM8TQ///////AAAAAAFDAQBgASoYAAAAAM8TQ/8BAAAA+AQAAJnDfneEim8AUFU2dRklIdtAX9EVEQAAAP////8AAAAAwGUfFgAAbwAAAAAA/////7yKbwB5N8N3No8xTQAAVgvgCAAA8IxvAAAAAADAZR8WtIpvADiMvAwCAAACGSUh24tXCNR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308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2017-02-21T10:10:00Z</dcterms:created>
  <dcterms:modified xsi:type="dcterms:W3CDTF">2019-12-03T13:33:00Z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