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724538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1C1EEDBF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724538">
              <w:rPr>
                <w:rFonts w:ascii="Arial" w:hAnsi="Arial" w:cs="Arial"/>
                <w:lang w:val="nl-BE"/>
              </w:rPr>
              <w:t>03-12-2019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10EFD9A4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24538">
              <w:rPr>
                <w:rFonts w:ascii="Arial" w:hAnsi="Arial" w:cs="Arial"/>
                <w:lang w:val="nl-BE" w:eastAsia="fr-FR"/>
              </w:rPr>
              <w:t>12-03-2019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7E5A57E5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24538">
              <w:rPr>
                <w:rFonts w:ascii="Arial" w:hAnsi="Arial" w:cs="Arial"/>
                <w:lang w:val="nl-BE" w:eastAsia="fr-FR"/>
              </w:rPr>
              <w:t>03-03-2020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ACA5102" w:rsidR="008A225E" w:rsidRPr="009E0459" w:rsidRDefault="008A225E" w:rsidP="00CA575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64507E">
              <w:rPr>
                <w:rFonts w:ascii="Arial" w:hAnsi="Arial" w:cs="Arial"/>
                <w:lang w:val="nl-BE"/>
              </w:rPr>
              <w:t>10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07C87714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724538">
              <w:rPr>
                <w:rFonts w:ascii="Arial" w:hAnsi="Arial" w:cs="Arial"/>
                <w:lang w:val="nl-BE"/>
              </w:rPr>
              <w:t>5976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05FB59C9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64507E">
              <w:rPr>
                <w:rFonts w:ascii="Arial" w:hAnsi="Arial" w:cs="Arial"/>
                <w:lang w:val="nl-BE"/>
              </w:rPr>
              <w:t>9RB05749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64507E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69C68ABD" w:rsidR="0064507E" w:rsidRPr="009E0459" w:rsidRDefault="00B061B8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64DA42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521A845D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5C918836" w:rsidR="0064507E" w:rsidRPr="009E0459" w:rsidRDefault="0072453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59B5A765" w:rsidR="0064507E" w:rsidRPr="009E0459" w:rsidRDefault="00B061B8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FA01D39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3791F710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AC64C93" w:rsidR="0064507E" w:rsidRPr="009E0459" w:rsidRDefault="0072453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18050E51" w:rsidR="0064507E" w:rsidRPr="009E0459" w:rsidRDefault="00B061B8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760765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6BB788C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6E301AA2" w:rsidR="0064507E" w:rsidRPr="009E0459" w:rsidRDefault="0072453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58E5610F" w:rsidR="00F8356B" w:rsidRPr="009E0459" w:rsidRDefault="00724538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B422D27" w:rsidR="00F8356B" w:rsidRPr="009E0459" w:rsidRDefault="00724538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5C36750F" w:rsidR="00F8356B" w:rsidRPr="009F6C9E" w:rsidRDefault="00724538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65C5972" w:rsidR="002952F0" w:rsidRPr="00DB1730" w:rsidRDefault="00724538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24538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109522DB" w:rsidR="00403E90" w:rsidRPr="00DB1730" w:rsidRDefault="00724538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Controle uitgevoerd door 1SM HINSKENS in stage.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24538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24538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675E4F76" w:rsidR="0072620D" w:rsidRPr="009E0459" w:rsidRDefault="00724538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  <w:bookmarkStart w:id="0" w:name="_GoBack"/>
            <w:bookmarkEnd w:id="0"/>
          </w:p>
        </w:tc>
      </w:tr>
      <w:tr w:rsidR="0072620D" w:rsidRPr="00724538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724538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724538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50DC8F24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724538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724538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21B3C2CD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724538">
      <w:rPr>
        <w:rFonts w:ascii="Arial" w:hAnsi="Arial" w:cs="Arial"/>
        <w:sz w:val="22"/>
        <w:szCs w:val="22"/>
        <w:lang w:val="fr-BE"/>
      </w:rPr>
      <w:t>20191203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</w:t>
    </w:r>
    <w:r w:rsidR="0064507E">
      <w:rPr>
        <w:rFonts w:ascii="Arial" w:hAnsi="Arial" w:cs="Arial"/>
        <w:sz w:val="22"/>
        <w:szCs w:val="22"/>
        <w:lang w:val="fr-BE"/>
      </w:rPr>
      <w:t>10</w:t>
    </w:r>
    <w:r w:rsidR="00CA5752">
      <w:rPr>
        <w:rFonts w:ascii="Arial" w:hAnsi="Arial" w:cs="Arial"/>
        <w:sz w:val="22"/>
        <w:szCs w:val="22"/>
        <w:lang w:val="fr-BE"/>
      </w:rPr>
      <w:t>-</w:t>
    </w:r>
    <w:r w:rsidR="000E57E9" w:rsidRPr="000E57E9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0E57E9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538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1B8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A5752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  <w15:docId w15:val="{3E0E1880-34CC-4FEE-80E7-36BC855C5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S3fXXXxikDY9+xc0Yu2NvbCQfP87ThyxtDvwDAITRyY=</DigestValue>
    </Reference>
    <Reference Type="http://www.w3.org/2000/09/xmldsig#Object" URI="#idOfficeObject">
      <DigestMethod Algorithm="http://www.w3.org/2001/04/xmlenc#sha256"/>
      <DigestValue>U3v//e9N6eYtG3KCvo0eFRB9D4ciQb9ZRHD5VhUCh3I=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Bi17qs35eZ+L9IdK09HSt2fejdUNMOZt8n/kyx2bBJo=</DigestValue>
    </Reference>
    <Reference Type="http://www.w3.org/2000/09/xmldsig#Object" URI="#idValidSigLnImg">
      <DigestMethod Algorithm="http://www.w3.org/2001/04/xmlenc#sha256"/>
      <DigestValue>w4oJBwaaGv2rPdcbRGJ3PYX2AL9p6gw0wEqxZmfelR0=</DigestValue>
    </Reference>
    <Reference Type="http://www.w3.org/2000/09/xmldsig#Object" URI="#idInvalidSigLnImg">
      <DigestMethod Algorithm="http://www.w3.org/2001/04/xmlenc#sha256"/>
      <DigestValue>nbAjF1ZRG/KIsgdlJWG83mb9wVnvD3pL6r3k4Ne7A9k=</DigestValue>
    </Reference>
  </SignedInfo>
  <SignatureValue>BZIQgKaSbZCK+Wg+n7hO4PswbUaX3OYDxq1VgGrygDEKwLfdRZMyvdcVKUEHoBYQEijf4w45XRY7
rdxcjVx8nO/EIOmetdSZ/apNTAINVRzmu33igtb7sg4EfIj+edjhT/71c6pArc7XhrCQb3oo01ES
LRBQ5f4scdsH9q3Lj3OlNdDTVhm6RFqhhZwjul4CLSx3dZVRl3zY5VYu32Mmnj3TVNMPswFi8Yn3
2qVicYJCs8zupRWQzzBSHM9ZFvkVE7WHGrfoXO5D17RpmhekTv/F3J9vQCps4uQp/iDtiypGH6ch
cGggTNroLob8dhoNCIFrHI0To/L3YMy5Gt5c2g==</SignatureValue>
  <KeyInfo>
    <X509Data>
      <X509Certificate>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rN3hssSpgSrmWOCyW4GMcDccXeuKLIYbyxxAyWCx4p8=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8o7FDN2K0Cyf9XN5nTQNwoN7EFZtBr/IjO6sda2vloo=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FkMJo56H+knpiBTqefEJB0+QCnJ5cdgdzKYcAbpTKJE=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jm90yImBTN312VPV9/ftqyegBKBRmXT21KV3q/HXhQU=</DigestValue>
      </Reference>
      <Reference URI="/word/media/image2.emf?ContentType=image/x-emf">
        <DigestMethod Algorithm="http://www.w3.org/2001/04/xmlenc#sha256"/>
        <DigestValue>DKnY8Dtril7dr1nanVQvxRE896dL9yjUjfnIl23j0mQ=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VUUWwMxgvfAG/HxMT3+wncCR3+9EIjjgp39rJHMTaGQ=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2019-12-03T14:13:02Z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AZDAAAbAUAACBFTUYAAAEAcIYAAAwAAAABAAAAAAAAAAAAAAAAAAAAVgUAAAADAABYAQAAwgAAAAAAAAAAAAAAAAAAAMA/BQDQ9QIARgAAACwAAAAgAAAARU1GKwFAAQAcAAAAEAAAAAIQwNsBAAAAYAAAAGAAAABGAAAAmA0AAIwNAABFTUYrIkAEAAwAAAAAAAAAHkAJAAwAAAAAAAAAJEABAAwAAAAAAAAAMEACABAAAAAEAAAAAACAPyFABwAMAAAAAAAAAAhAAAXkDAAA2AwAAAIQwNsBAAAAAAAAAAAAAAAAAAAAAAAAAAEAAAD/2P/gABBKRklGAAEBAQDIAMgAAP/bAEMACgcHCAcGCggICAsKCgsOGBAODQ0OHRUWERgjHyUkIh8iISYrNy8mKTQpISIwQTE0OTs+Pj4lLkRJQzxINz0+O/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Q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E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B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Q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E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B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Q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E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B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Q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E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B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Q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E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B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Q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E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B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Q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E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B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Q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E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B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Q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E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B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Q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E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B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Q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E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B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Q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E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B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Q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E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B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Q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E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B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Q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E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B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Q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E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B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Q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E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B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Q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E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B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Q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E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B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Q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E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B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Q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E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B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Q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E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B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Q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E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B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Q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E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B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Q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E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B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Q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E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B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Q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E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YAAAAAAAAAAAAAAHsAAAA3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2019-12-03T14:13:02Z</xd:SigningTime>
          <xd:SigningCertificate>
            <xd:Cert>
              <xd:CertDigest>
                <DigestMethod Algorithm="http://www.w3.org/2001/04/xmlenc#sha256"/>
                <DigestValue>A+JcVywPQMi5tTmt29ERvadG8gkq5D6NZzdLIpZuMKc=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NJA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wBkAQAAAAAAAAAAAADcVP4T9JdPAOCZTwD9Opx2Hxv6upiXTwAAAAAAAAAAADjIC22qeeBskAbLABiXTwB8l08AeZwGbf////9ol08A5bvibF8g52wZvOJsSR/hbFsf4WzTG/q6OMgLbTMb+rqQl08AxrvibFAXEwwAAAAAAAA+TbiXTwBImU8AKTqcdpiXTwACAAAANTqcdnD6C23g////AAAAAAAAAAAAAAAAkAEAAAAAAAEAAAAAYQByAAAAAAAAAAAANnYbdgAAAABUBkr/BgAAAOyYTwDUExB2AdgAAOyYTwA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AAFAAAABKeQAAAABYdcDxTwDXO0h3wPFPAHc8SHcJAAAAAHq9AKI8SHcM8k8AAHq9ANYYfG0AAAAA1hh8bQAAAAAAer0AAAAAAAAAAAAAAAAAAAAAAKDzvAAAAAAAAAAAAAAAAAAAAAAAAAAAAAAAAAAAAAAAAAAAAAAAAAAAAAAAAAAAAAAAAAAAAAAAAAAAAAAAAABw808AELhdU7TyTwCEtkN3AAAAAAEAAAAM8k8A//8AAAAAAAC0uEN3AAAAAAAAAAA2dht26PJPAFQGSv8HAAAAFPNPANQTEHYB2AAAFPNPAAAAAAAAAAAAAAAAAAAAAAAAAAAAUDjc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A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A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A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A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A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A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A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A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A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A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A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A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A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A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A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A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A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A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A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A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A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A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A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A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A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A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A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A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A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A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A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A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A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A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A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A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A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A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A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A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A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A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A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A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A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A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A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A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A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A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A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A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A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A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A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A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A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A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A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A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A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A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A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A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A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A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A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A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A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A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A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A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A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A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A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A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A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A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A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A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M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  <Object Id="idInvalidSigLnImg">AQAAAGwAAAAAAAAAAAAAAP8AAAB/AAAAAAAAAAAAAAAvGQAAogwAACBFTUYAAAEAm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HsdAApfG0QfL0AHLJPAP06nHZQAAAA1K9PAAAAAADwr08A1ztId/CvTwB3PEh3CQAAAAB6vQCiPEh3PLBPAAB6vQBQ7DFtAAAAAFDsMW0AAAAAAHq9AAAAAAAAAAAAAAAAAAAAAACg87wAAAAAAAAAAAAAAD5NAAAAAISxTwApOpx21K9PAAAAAAA1Opx2AAAAAPX///8AAAAAAAAAAAAAAAC05l1THLBPAMElHHYAAOh0AABPAAkAAAAAAAAANnYbdkBJUW1UBkr/CQAAACixTwDUExB2AdgAACixTw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C31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YdcDxTwDXO0h3wPFPAHc8SHcJAAAAAHq9AKI8SHcM8k8AAHq9ANYYfG0AAAAA1hh8bQAAAAAAer0AAAAAAAAAAAAAAAAAAAAAAKDzvAAAAAAAAAAAAAAAAAAAAAAAAAAAAAAAAAAAAAAAAAAAAAAAAAAAAAAAAAAAAAAAAAAAAAAAAAAAAAAAAABw808AELhdU7TyTwCEtkN3AAAAAAEAAAAM8k8A//8AAAAAAAC0uEN3AAAAAAAAAAA2dht26PJPAFQGSv8HAAAAFPNPANQTEHYB2AAAFPNPAAAAAAAAAAAAAAAAAAAAAAAAAAAAUDjc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8AZAEAAAAAAAAAAAAA3FT+E/SXTwDgmU8A/Tqcdh8b+rqYl08AAAAAAAAAAAA4yAttqnngbJAGywAYl08AfJdPAHmcBm3/////aJdPAOW74mxfIOdsGbzibEkf4WxbH+Fs0xv6ujjIC20zG/q6kJdPAMa74mxQFxMMAAAAAAAAPk24l08ASJlPACk6nHaYl08AAgAAADU6nHZw+gtt4P///wAAAAAAAAAAAAAAAJABAAAAAAABAAAAAGEAcgAAAAAAAAAAADZ2G3YAAAAAVAZK/wYAAADsmE8A1BMQdgHYAADsmE8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gDCgEBAxA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CBAgIAgIEAQEJCwEBAQ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EBAQgCAQEBCgYIAQ4K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gBAQEBAg4FCgEBAQ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CQkECAUdGfcTAQEC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QDCAECvHd3mqUJAQQN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CAEBAQMNARKZBwEE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BAQBAQEBAQEK1hwjdw0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DCgEQHLsdQAIBBgUBCQEDAQEBAQg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sBDpgZvN/WCwMBAQgBAQgCBAEBAQIO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OAQEPERBAypcMDA8FEQkBCAg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CQEBBAEBEw2tBreOAQEB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gBAQgBAQEOrQ+ldty1FA0IAQgFA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gBAQQJAwQBAQkBBKX3DB3cB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gJCAkOAQsQAQHWu7UjGbwHBw4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BAECBAEBBAEBAgcBCxMEH/fWpZfCC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GHrfcEq0GAQETAQEBCwELAQEBAQ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FNwSraVZGhQGAQEBEwsBAQg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4HFI53ILsSdgoDAQgBEB0IBAQECA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BAQEEDdwWDBYKGpm1AQQBAQEI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AQIRDQqawg8eAo4T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MEAQEBBAQICLdApBKlBgECBA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IAQEBAQEBAQi1rbcRBxnqBxADCA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G0AAABsAAAAAQAAANF2yUFVFcpBCgAAAGAAAAARAAAATAAAAAAAAAAAAAAAAAAAAP//////////cAAAAEEAZwBlAG4AdAAtAG8AbgBkAGUAcgB6AG8AZQBrAGUAcgAAAA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qBeoXidf1v1NRE9k34Z6Bw3/8bKdY5+xQ1oMY1chO/c=</DigestValue>
    </Reference>
    <Reference Type="http://www.w3.org/2000/09/xmldsig#Object" URI="#idOfficeObject">
      <DigestMethod Algorithm="http://www.w3.org/2001/04/xmlenc#sha256"/>
      <DigestValue>eR3garwzqaPzeVHvhovJzmiO+9geu8JBQnssLnWifw0=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v4AY/L8JeaJsTjiRQ1jiocpS9esgGKZn16WW9WcJAtQ=</DigestValue>
    </Reference>
    <Reference Type="http://www.w3.org/2000/09/xmldsig#Object" URI="#idValidSigLnImg">
      <DigestMethod Algorithm="http://www.w3.org/2001/04/xmlenc#sha256"/>
      <DigestValue>K44c03rE6G7EbzbjnijnUhYl9VUzOZI2pnGlMAHuApo=</DigestValue>
    </Reference>
    <Reference Type="http://www.w3.org/2000/09/xmldsig#Object" URI="#idInvalidSigLnImg">
      <DigestMethod Algorithm="http://www.w3.org/2001/04/xmlenc#sha256"/>
      <DigestValue>VUisCoptq+7rYv2aJw6LdSwIoMzo9pDqGkKS2puBDNQ=</DigestValue>
    </Reference>
  </SignedInfo>
  <SignatureValue>dCWbBPuIXe3D+QR/R3PaOrBdYUAU6jVe/PUhdDAAvzb8Fh01Ovs2je6P+W6mCl5sFa8pNPHqMzS9
1tdnuTAlmSrIhwzLd5jiVD31w3itmG3rxJrUI4097cKGcPq/dfSVUA04f4i1VAOwlKF62sZV+8mb
lUgticQv5SCTssvLg1uznsVSp6IOuyOrYKews7UuXk0L4f3n1PSZjdU70jtgy/CWM+PJfRXB0ai/
BZoU5dY524dkzfkRJrUuAIReorIuc2gGWBJ5BbZcB36Qd/HqtI8DYSuWajOSFTXka3C+UFJB2Egy
mshoOpVADQBue1mI2KKl52xPrr3GOHPEJf5u3w==</SignatureValue>
  <KeyInfo>
    <X509Data>
      <X509Certificate>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rN3hssSpgSrmWOCyW4GMcDccXeuKLIYbyxxAyWCx4p8=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8o7FDN2K0Cyf9XN5nTQNwoN7EFZtBr/IjO6sda2vloo=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FkMJo56H+knpiBTqefEJB0+QCnJ5cdgdzKYcAbpTKJE=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jm90yImBTN312VPV9/ftqyegBKBRmXT21KV3q/HXhQU=</DigestValue>
      </Reference>
      <Reference URI="/word/media/image2.emf?ContentType=image/x-emf">
        <DigestMethod Algorithm="http://www.w3.org/2001/04/xmlenc#sha256"/>
        <DigestValue>DKnY8Dtril7dr1nanVQvxRE896dL9yjUjfnIl23j0mQ=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VUUWwMxgvfAG/HxMT3+wncCR3+9EIjjgp39rJHMTaGQ=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2019-12-20T12:50:18Z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AZDAAAOAQAACBFTUYAAAEAxP0AAA8AAAABAAAAAAAAAAAAAAAAAAAAVgUAAAADAABYAQAAwQAAAAAAAAAAAAAAAAAAAMA/BQDo8QI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2019-12-20T12:50:18Z</xd:SigningTime>
          <xd:SigningCertificate>
            <xd:Cert>
              <xd:CertDigest>
                <DigestMethod Algorithm="http://www.w3.org/2001/04/xmlenc#sha256"/>
                <DigestValue>Mbd7KrZPjV9Z1KjHeu9u4eaATwA1Tk3YImHRT+rUYH8=</DigestValue>
              </xd:CertDigest>
              <xd:IssuerSerial>
                <X509IssuerName>SERIALNUMBER=201730, CN=Citizen CA, O=Certipost N.V./S.A., L=Brussels, C=BE</X509IssuerName>
                <X509SerialNumber>21267647932558873476544803060709941828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BQBAAB/AAAAAAAAAAAAAABAGwAAkQwAACBFTUYAAAEANNoAAMY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sAZAEAAAAAAAAAAAAATECcDfx++wDogPsA/To3dZgY5BygfvsAAAAAAAAAAACQ2NxnqHmxZ2hgiQEgfvsAhH77ALSh12f/////cH77ANK7s2dQILhnBryzZ0cfsmdZH7JnRBjkHJDY3GekGOQcmH77ALO7s2eQ9l4NAAAAAAAA18vAfvsAUID7ACk6N3WgfvsAAgAAADU6N3XICt1n4P///wAAAAAAAAAAAAAAAJABAAAAAAABAAAAAGEAcgAAAAAAAAAAALZ2mncAAAAAVAb7/wYAAAD0f/sA9BOPdwHYAAD0f/s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Xw0USacWAAAAAAAAAACoH14A3Ir7AKgfXv//////fBoAACFeAQDgBj4YAAAAAAgAAABkivsAVpw3dSAdQXWYi/sACAAAABAAAAADAQAAPh0AABwAAAGYi/sAAQAAAJSeXw0AAAAAAQAAAAEAAAAAAAAAAAAAACMiI///////AAAAAAEjAQDAAj4YAAAAACMiI/8BAAAAfBoAAEvx18sUh/sAUFU2dagfIV5Yt2QNCAAAAP////8AAAAAiEGnFgAA+wAAAAAA/////0yH+wB5N8N33D4+3gAA9wvgCAAAgIn7AAAAAACIQacWRIf7ANDlCxoCAAACqB8hXotXCNR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/38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P9/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  <Object Id="idInvalidSigLnImg">AQAAAGwAAAAAAAAAAAAAABQBAAB/AAAAAAAAAAAAAABAGwAAkQwAACBFTUYAAAEA6N0AAMw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DZdgApTWiYiH0BmKr7AP06N3VKeQAAUKj7AAAAAADXO8d3bKj7AHc8x3cJAAAAWIt9AaI8x3e4qPsAWIt9AZD9AmgAAAAAkP0CaAAAAABYi30BAAAAAAAAAAAAAAAAAAAAALDzfAEAAAAAAAAAAAAAAAAAANfLAAAAAACq+wApOjd1UKj7AAAAAAA1Ojd1AAAAAPX///8AAAAAAAAAAAAAAABkHj7emKj7ACEmm3cAANV2AAAAAAAAAAC2dpp3AAAAAFQG+/8JAAAApKn7APQTj3cB2AAApKn7AAAAAAAAAAAAAAAAAAAAAAAAAAAAAKn7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BUBAACAAAAAAAAAAAAAAAAVAQAAgAAAAFIAAABwAQAAAgAAABAAAAAHAAAAAAAAAAAAAAC8AgAAAAAAAAECAiJTAHkAcwB0AGUAbQAAAAAAAAAAAAAAAAAAAAAAAAAAAAAAAAAAAAAAAAAAAAAAAAAAAAAAAAAAAAAAAAAAAAAAAAAAAEp5AAAAABt3POr7ANc7x3c86vsAdzzHdwkAAABYi30BojzHd4jq+wBYi30B1hhNaAAAAADWGE1oAAAAAFiLfQEAAAAAAAAAAAAAAAAAAAAAsPN8AQAAAAAAAAAAAAAAAAAAAAAAAAAAAAAAAAAAAAAAAAAAAAAAAAAAAAAAAAAAAAAAAAAAAAAAAAAAAAAAAAAAAADEXz7eAAAAADDr+wCEtsJ3AAAAAAEAAACI6vsA//8AAAAAAAC0uMJ3AADCdwcAAAAAAAAAtnaad9YYTWhUBvv/BwAAAJDr+wD0E493AdgAAJDr+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sAZAEAAAAAAAAAAAAATECcDfx++wDogPsA/To3dZgY5BygfvsAAAAAAAAAAACQ2NxnqHmxZ2hgiQEgfvsAhH77ALSh12f/////cH77ANK7s2dQILhnBryzZ0cfsmdZH7JnRBjkHJDY3GekGOQcmH77ALO7s2eQ9l4NAAAAAAAA18vAfvsAUID7ACk6N3WgfvsAAgAAADU6N3XICt1n4P///wAAAAAAAAAAAAAAAJABAAAAAAABAAAAAGEAcgAAAAAAAAAAALZ2mncAAAAAVAb7/wYAAAD0f/sA9BOPdwHYAAD0f/s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Xw3gDKgWAAAAAAAAAAB4J28A3Ir7AHgnb///////fBoAACFvAQDgBj4YAAAAABEAAABkivsAVpw3dSAdQXWYi/sAEQAAABAAAAADAQAAPh0AABwAAAGYi/sAAQAAAJSeXw0AAAAAAQAAAAEAAAAAAAAAAAAAAIQaiP//////AAAAAAGIAQDAAj4YAAAAAIQaiP8BAAAAfBoAAEvx18sUh/sAUFU2dXgnIW/A/mIWEQAAAP////8AAAAAMAWoFgAA+wAAAAAA/////0yH+wB5N8N33D4+3gAA9wvgCAAAgIn7AAAAAAAwBagWRIf7AIjuCxoCAAACeCchb4tXCNR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/38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P9/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purl.org/dc/terms/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microsoft.com/sharepoint/v4"/>
    <ds:schemaRef ds:uri="http://schemas.microsoft.com/sharepoint/v3"/>
    <ds:schemaRef ds:uri="http://schemas.openxmlformats.org/package/2006/metadata/core-properties"/>
    <ds:schemaRef ds:uri="http://schemas.microsoft.com/office/infopath/2007/PartnerControls"/>
    <ds:schemaRef ds:uri="http://schemas.microsoft.com/sharepoint/v3/fields"/>
    <ds:schemaRef ds:uri="341ef2d6-d38c-4729-b0bd-8f06d6b35472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5</TotalTime>
  <Pages>1</Pages>
  <Words>306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6</cp:revision>
  <cp:lastPrinted>2017-01-02T10:03:00Z</cp:lastPrinted>
  <dcterms:created xsi:type="dcterms:W3CDTF">2017-02-21T10:09:00Z</dcterms:created>
  <dcterms:modified xsi:type="dcterms:W3CDTF">2019-12-03T13:40:00Z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