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</w:t>
      </w:r>
      <w:r w:rsidR="00C973BA" w:rsidRPr="009313B6">
        <w:rPr>
          <w:rFonts w:ascii="Arial" w:hAnsi="Arial" w:cs="Arial"/>
          <w:strike/>
          <w:lang w:val="nl-BE"/>
        </w:rPr>
        <w:t>/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68D9B45C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9313B6">
              <w:rPr>
                <w:rFonts w:ascii="Arial" w:hAnsi="Arial" w:cs="Arial"/>
                <w:lang w:val="nl-BE"/>
              </w:rPr>
              <w:t>03-12-2019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7497A14E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9313B6">
              <w:rPr>
                <w:rFonts w:ascii="Arial" w:hAnsi="Arial" w:cs="Arial"/>
                <w:lang w:val="nl-BE" w:eastAsia="fr-FR"/>
              </w:rPr>
              <w:t>12-03-2019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4D378D5D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9313B6">
              <w:rPr>
                <w:rFonts w:ascii="Arial" w:hAnsi="Arial" w:cs="Arial"/>
                <w:lang w:val="nl-BE" w:eastAsia="fr-FR"/>
              </w:rPr>
              <w:t>03-03-2020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D0031A6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D50ED9" w:rsidRPr="009C0CAD">
              <w:rPr>
                <w:rFonts w:ascii="Arial" w:hAnsi="Arial" w:cs="Arial"/>
                <w:lang w:val="en-US"/>
              </w:rPr>
              <w:t>FORKLIFT FRONTAL THERMIC 2T ALL ROAD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6DC59251" w:rsidR="008A225E" w:rsidRPr="009E0459" w:rsidRDefault="008A225E" w:rsidP="00D22142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AB4BF2">
              <w:rPr>
                <w:rFonts w:ascii="Arial" w:hAnsi="Arial" w:cs="Arial"/>
                <w:lang w:val="nl-BE"/>
              </w:rPr>
              <w:t>3</w:t>
            </w:r>
            <w:r w:rsidR="00D50ED9">
              <w:rPr>
                <w:rFonts w:ascii="Arial" w:hAnsi="Arial" w:cs="Arial"/>
                <w:lang w:val="nl-BE"/>
              </w:rPr>
              <w:t>0</w:t>
            </w:r>
            <w:r w:rsidR="00D22142">
              <w:rPr>
                <w:rFonts w:ascii="Arial" w:hAnsi="Arial" w:cs="Arial"/>
                <w:lang w:val="nl-BE"/>
              </w:rPr>
              <w:t>8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26C0E098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D50ED9">
              <w:rPr>
                <w:rFonts w:ascii="Arial" w:hAnsi="Arial" w:cs="Arial"/>
                <w:lang w:val="nl-BE"/>
              </w:rPr>
              <w:t>Caterpillar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31CAE43D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19</w:t>
            </w:r>
            <w:r w:rsidR="00AB4BF2">
              <w:rPr>
                <w:rFonts w:ascii="Arial" w:hAnsi="Arial" w:cs="Arial"/>
                <w:lang w:val="nl-BE"/>
              </w:rPr>
              <w:t>9</w:t>
            </w:r>
            <w:r w:rsidR="00D50ED9">
              <w:rPr>
                <w:rFonts w:ascii="Arial" w:hAnsi="Arial" w:cs="Arial"/>
                <w:lang w:val="nl-BE"/>
              </w:rPr>
              <w:t>1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30AD6639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D50ED9">
              <w:rPr>
                <w:rFonts w:ascii="Arial" w:hAnsi="Arial" w:cs="Arial"/>
                <w:lang w:val="nl-BE"/>
              </w:rPr>
              <w:t>V40D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779E213C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</w:t>
            </w:r>
            <w:r w:rsidR="009313B6">
              <w:rPr>
                <w:rFonts w:ascii="Arial" w:hAnsi="Arial" w:cs="Arial"/>
                <w:lang w:val="nl-BE"/>
              </w:rPr>
              <w:t>5215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3DBA5064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D22142">
              <w:rPr>
                <w:rFonts w:ascii="Arial" w:hAnsi="Arial" w:cs="Arial"/>
                <w:lang w:val="nl-BE"/>
              </w:rPr>
              <w:t>9RB05747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D22142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0C1A0301" w:rsidR="00D22142" w:rsidRPr="009E0459" w:rsidRDefault="00C309A6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2F65D267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335B1442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H15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376C1CD3" w:rsidR="00D22142" w:rsidRPr="009E0459" w:rsidRDefault="009313B6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22142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460D548D" w:rsidR="00D22142" w:rsidRPr="009E0459" w:rsidRDefault="00C309A6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06B34747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01F413DF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H22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0D11B552" w:rsidR="00D22142" w:rsidRPr="009E0459" w:rsidRDefault="009313B6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22142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422B9FE7" w:rsidR="00D22142" w:rsidRPr="009E0459" w:rsidRDefault="00C309A6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7572DDFD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72965200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5C433DD4" w:rsidR="00D22142" w:rsidRPr="009E0459" w:rsidRDefault="009313B6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6D7A8B11" w:rsidR="00F8356B" w:rsidRPr="009E0459" w:rsidRDefault="009313B6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62FB4160" w:rsidR="00F8356B" w:rsidRPr="009E0459" w:rsidRDefault="009313B6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6C9A450A" w:rsidR="00F8356B" w:rsidRPr="009F6C9E" w:rsidRDefault="009313B6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62CC2B97" w:rsidR="002952F0" w:rsidRPr="00DB1730" w:rsidRDefault="009313B6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9313B6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304E1BC6" w:rsidR="00403E90" w:rsidRPr="00DB1730" w:rsidRDefault="009313B6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Controle uitgevoerd door 1SM HINSKENS in stage.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9313B6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9313B6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396CFF6" w:rsidR="0072620D" w:rsidRPr="009E0459" w:rsidRDefault="009313B6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  <w:bookmarkStart w:id="0" w:name="_GoBack"/>
            <w:bookmarkEnd w:id="0"/>
          </w:p>
        </w:tc>
      </w:tr>
      <w:tr w:rsidR="0072620D" w:rsidRPr="009313B6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r w:rsidR="009313B6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r w:rsidRPr="009E0459">
        <w:rPr>
          <w:rFonts w:ascii="Arial" w:hAnsi="Arial" w:cs="Arial"/>
          <w:lang w:val="nl-BE" w:eastAsia="fr-FR"/>
        </w:rPr>
        <w:tab/>
      </w:r>
      <w:r w:rsidR="009313B6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25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6BFE09A3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9313B6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9313B6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2E83DBD6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9313B6">
      <w:rPr>
        <w:rFonts w:ascii="Arial" w:hAnsi="Arial" w:cs="Arial"/>
        <w:sz w:val="22"/>
        <w:szCs w:val="22"/>
        <w:lang w:val="fr-BE"/>
      </w:rPr>
      <w:t>20191203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D50ED9">
      <w:rPr>
        <w:rFonts w:ascii="Arial" w:hAnsi="Arial" w:cs="Arial"/>
        <w:sz w:val="22"/>
        <w:szCs w:val="22"/>
        <w:lang w:val="fr-BE"/>
      </w:rPr>
      <w:t>V2830</w:t>
    </w:r>
    <w:r w:rsidR="00D22142">
      <w:rPr>
        <w:rFonts w:ascii="Arial" w:hAnsi="Arial" w:cs="Arial"/>
        <w:sz w:val="22"/>
        <w:szCs w:val="22"/>
        <w:lang w:val="fr-BE"/>
      </w:rPr>
      <w:t>8</w:t>
    </w:r>
    <w:r w:rsidR="00713E72">
      <w:rPr>
        <w:rFonts w:ascii="Arial" w:hAnsi="Arial" w:cs="Arial"/>
        <w:sz w:val="22"/>
        <w:szCs w:val="22"/>
        <w:lang w:val="fr-BE"/>
      </w:rPr>
      <w:t>-</w:t>
    </w:r>
    <w:r w:rsidR="00117D7B" w:rsidRPr="00117D7B">
      <w:rPr>
        <w:rFonts w:ascii="Arial" w:hAnsi="Arial" w:cs="Arial"/>
        <w:sz w:val="22"/>
        <w:szCs w:val="22"/>
        <w:lang w:val="fr-BE"/>
      </w:rPr>
      <w:t>Caterpillar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17D7B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276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3E72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313B6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309A6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39339328"/>
  <w15:docId w15:val="{056E29C0-AD67-419E-9547-B96A74CA93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JxMGly3EXwu/lkaCasCc7S0vKYoHil0N1YU/F1D4jHE=</DigestValue>
    </Reference>
    <Reference Type="http://www.w3.org/2000/09/xmldsig#Object" URI="#idOfficeObject">
      <DigestMethod Algorithm="http://www.w3.org/2001/04/xmlenc#sha256"/>
      <DigestValue>U3v//e9N6eYtG3KCvo0eFRB9D4ciQb9ZRHD5VhUCh3I=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cgH46Bwm3WJUONOrU4TP8ntYoyLgvB0DExchlFHFUCk=</DigestValue>
    </Reference>
    <Reference Type="http://www.w3.org/2000/09/xmldsig#Object" URI="#idValidSigLnImg">
      <DigestMethod Algorithm="http://www.w3.org/2001/04/xmlenc#sha256"/>
      <DigestValue>J/RFFbbvvUYDjbhst988rvovXaJf3ZIkqvSidTtDL1E=</DigestValue>
    </Reference>
    <Reference Type="http://www.w3.org/2000/09/xmldsig#Object" URI="#idInvalidSigLnImg">
      <DigestMethod Algorithm="http://www.w3.org/2001/04/xmlenc#sha256"/>
      <DigestValue>xT7OPoyxL3pmE30lGH6hVAavRIz9/0QHUMXU2owU5Io=</DigestValue>
    </Reference>
  </SignedInfo>
  <SignatureValue>tzTE2ObmVF57b2K5YBhGtoK/gvVGqJvYDuWmJizfVnSfLYhLyyW4UxFl9IhUlETDQTOP9DT8htms
jsY4NGZj9itQbiFuBQ7vtvPF8rnHv36T7JnAcMfg0oeCZYmziGpNz8uLfPBftBiQPeQoyzrNk25N
TRnJVjWcScqlyghBRrOWroIEGpLzylv4NsJJB2pxuP0rFcxR+3dOqxATXbQvsDZTljqZJXWm9TNW
wDERXzBFechQbaO19RYbP5f3FB4Zou3jWbJdF+dPxWbmC8XdBQHwBJ3Una4PBC8pZRGdIPmOshyV
/RfSnVtUCFZPjYdY3czwncQrfKe0Ln1Io1CVAw==</SignatureValue>
  <KeyInfo>
    <X509Data>
      <X509Certificate>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FwiL866KY/8K/cqa8U0qBqWUI1vprJrOEhzzsr2BF18=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cgsG1JjjzJcWtwr9zTb1840f/363Gy/SeyNhDmr5xco=</DigestValue>
      </Reference>
      <Reference URI="/word/footer1.xml?ContentType=application/vnd.openxmlformats-officedocument.wordprocessingml.footer+xml">
        <DigestMethod Algorithm="http://www.w3.org/2001/04/xmlenc#sha256"/>
        <DigestValue>D14TQeumb4HvJiwR8F9q/mSCjU46ZKt2wFTOiSV4Q4k=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MUuToQBV2csxfCvuhJg4NdRTTQVTvUEJVxys7VQQh2Y=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xHup6twp0RTV/NKskebQRT8jEhL9SdD65ZWnOVfp9aE=</DigestValue>
      </Reference>
      <Reference URI="/word/media/image2.emf?ContentType=image/x-emf">
        <DigestMethod Algorithm="http://www.w3.org/2001/04/xmlenc#sha256"/>
        <DigestValue>l6CdJwzqgFxW33mgTmNnTC0b3WDaA8vctz0ZVYrEkXM=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bHdSVtm647L3Aw8QIHDLgquix5vox/dgm/R2QNupFxk=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2019-12-03T14:12:22Z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AZDAAAbAUAACBFTUYAAAEAcIYAAAwAAAABAAAAAAAAAAAAAAAAAAAAVgUAAAADAABYAQAAwgAAAAAAAAAAAAAAAAAAAMA/BQDQ9QIARgAAACwAAAAgAAAARU1GKwFAAQAcAAAAEAAAAAIQwNsBAAAAYAAAAGAAAABGAAAAmA0AAIwNAABFTUYrIkAEAAwAAAAAAAAAHkAJAAwAAAAAAAAAJEABAAwAAAAAAAAAMEACABAAAAAEAAAAAACAPyFABwAMAAAAAAAAAAhAAAXkDAAA2AwAAAIQwNsBAAAAAAAAAAAAAAAAAAAAAAAAAAEAAAD/2P/gABBKRklGAAEBAQDIAMgAAP/bAEMACgcHCAcGCggICAsKCgsOGBAODQ0OHRUWERgjHyUkIh8iISYrNy8mKTQpISIwQTE0OTs+Pj4lLkRJQzxINz0+O/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woBAQMQ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QICAICBAEBCQsBAQE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EIAgEBAQoGCAEOC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BAQIOBQoBAQE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JBAgFHRn3EwEBAg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wgBArx3d5qlCQEEDQ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BAQEDDQESmQcBB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QEAQEBAQEBCtYcI3cN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oBEBy7HUACAQYFAQkBAwEBAQEI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AQ6YGbzf1gsDAQEIAQEIAgQBAQE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xEQQMqXDAwPBREJAQgI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AQQBARMNrQa3jgEBAQEBAQ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IAQEBDq0PpXbctRQNCAEIBQM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ECQMEAQEJAQSl9wwd3AUBAQE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EICQgJDgELEAEB1ru1Ixm8BwcO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gQBAQQBAQIHAQsTBB/31qWXwgk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Bh633BKtBgEBEwEBAQsBCwEBAQEB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BTcEq2lWRoUBgEBARML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gICAgICAgOBxSOdyC7EnYKAwEIARAdCAQE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AQEBBA3cFgwWChqZtQEEAQEBCA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AEBAQECEQ0KmsIPHgKOE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gICAgICAgDBAEBAQQECAi3QKQSpQYBAg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ICAgICAgICAEBAQEBAQEIta23EQcZ6gcQAwgB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DYAAAAAAAAAAAAAAHsAAAA3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2019-12-03T14:12:22Z</xd:SigningTime>
          <xd:SigningCertificate>
            <xd:Cert>
              <xd:CertDigest>
                <DigestMethod Algorithm="http://www.w3.org/2001/04/xmlenc#sha256"/>
                <DigestValue>A+JcVywPQMi5tTmt29ERvadG8gkq5D6NZzdLIpZuMKc=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NJA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IAwoBAQMQ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gQICAICBAEBCQsBAQE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IBAQEIAgEBAQoGCAEOC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IAQEBAQIOBQoBAQE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CAkJBAgFHRn3EwEBAg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EAwgBArx3d5qlCQEEDQ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gBAQEDDQESmQcBB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CAQEAQEBAQEBCtYcI3cN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woBEBy7HUACAQYFAQkBAwEBAQEIBAg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LAQ6YGbzf1gsDAQEIAQEIAgQBAQECDg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DgEBDxEQQMqXDAwPBREJAQgI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kBAQQBARMNrQa3jgEBAQEBAQ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IAQEIAQEBDq0PpXbctRQNCAEIBQMI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IAQEECQMEAQEJAQSl9wwd3AUBAQE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CAEICQgJDgELEAEB1ru1Ixm8BwcO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QBAgQBAQQBAQIHAQsTBB/31qWXwgkBB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Bh633BKtBgEBEwEBAQsBCwEBAQEBAQEI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BTcEq2lWRoUBgEBARMLAQEI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OBxSOdyC7EnYKAwEIARAdCAQEBAg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BA3cFgwWChqZtQEEAQEBCAQI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EBAQECEQ0KmsIPHgKOEw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DBAEBAQQECAi3QKQSpQYBAgQ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CAEBAQEBAQEIta23EQcZ6gcQAwgBAQEI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</Object>
  <Object Id="idInvalidSigLnImg">AQAAAGwAAAAAAAAAAAAAAP8AAAB/AAAAAAAAAAAAAAAvGQAAogwAACBFTUYAAAEAm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Fh1PO1ZANc7SHc87VkAdzxIdwkAAAAASsYAojxId4jtWQAASsYA1hh8bQAAAADWGHxtAAAAAABKxgAAAAAAAAAAAAAAAAAAAAAAMALGAAAAAAAAAAAAAAAAAAAAAAAAAAAAAAAAAAAAAAAAAAAAAAAAAAAAAAAAAAAAAAAAAAAAAAAAAAAAAAAAAAAAAACuF0ZQAAAAADDuWQCEtkN3AAAAAAEAAACI7VkA//8AAAAAAAC0uEN3AABDdwcAAAAAAAAANnYbdtYYfG1UBpH/BwAAAJDuWQDUExB2AdgAAJDuWQ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kAZAEAAAAAAAAAAAAAxKn9ExyWWQAImFkA/TqcdpMR6fnAlVkAAAAAAAAAAAA4yAttqnngbAga1ABAlVkApJVZAHmcBm3/////kJVZAOW74mxfIOdsGbzibEkf4WxbH+FsTxHp+TjIC21vEen5uJVZAMa74mxox40NAAAAAAAA933glVkAcJdZACk6nHbAlVkAAgAAADU6nHZw+gtt4P///wAAAAAAAAAAAAAAAJABAAAAAAABAAAAAGEAcgAAAAAAAAAAADZ2G3YAAAAAVAaR/wYAAAAUl1kA1BMQdgHYAAAUl1kAAAAAAAAAAAAAAAAAAAAAAAAAAAAAAAAA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gDCgEBAxA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CBAgIAgIEAQEJCwEBAQ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gEBAQgCAQEBCgYIAQ4K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gBAQEBAg4FCgEBAQ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ICQkECAUdGfcTAQEC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QDCAECvHd3mqUJAQQNC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CAEBAQMNARKZBwEE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IBAQBAQEBAQEK1hwjdw0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DCgEQHLsdQAIBBgUBCQEDAQEBAQgECA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sBDpgZvN/WCwMBAQgBAQgCBAEBAQIO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OAQEPERBAypcMDA8FEQkBCAgBAQEBAg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CQEBBAEBEw2tBreOAQEB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gBAQgBAQEOrQ+ldty1FA0IAQgFAwg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gBAQQJAwQBAQkBBKX3DB3cBQEBAQEBAw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IAQgJCAkOAQsQAQHWu7UjGbwHBw4BAQM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BAECBAEBBAEBAgcBCxMEH/fWpZfCCQEF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GHrfcEq0GAQETAQEBCwELAQEBAQEBAQg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FNwSraVZGhQGAQEBEwsBAQg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4HFI53ILsSdgoDAQgBEB0IBAQECA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BAQEEDdwWDBYKGpm1AQQBAQEIBAg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AQIRDQqawg8eAo4T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ICAgICAgICAMEAQEBBAQICLdApBKlBgECBA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CAgICAgICAgIAQEBAQEBAQi1rbcRBxnqBxADCAEBAQg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Kqai6Hr7D5p/NadzTKFLwV0i9n/tbj232g5I3Rvpkpo=</DigestValue>
    </Reference>
    <Reference Type="http://www.w3.org/2000/09/xmldsig#Object" URI="#idOfficeObject">
      <DigestMethod Algorithm="http://www.w3.org/2001/04/xmlenc#sha256"/>
      <DigestValue>eR3garwzqaPzeVHvhovJzmiO+9geu8JBQnssLnWifw0=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JQRxSnOyjZ89FkVtxNRyZ3I4nE9pdHDLHJ+GV0AxPxk=</DigestValue>
    </Reference>
    <Reference Type="http://www.w3.org/2000/09/xmldsig#Object" URI="#idValidSigLnImg">
      <DigestMethod Algorithm="http://www.w3.org/2001/04/xmlenc#sha256"/>
      <DigestValue>//9BrSQatb63DU6qOeFdHWGs9zv8qgrS7d/oYjOGG2w=</DigestValue>
    </Reference>
    <Reference Type="http://www.w3.org/2000/09/xmldsig#Object" URI="#idInvalidSigLnImg">
      <DigestMethod Algorithm="http://www.w3.org/2001/04/xmlenc#sha256"/>
      <DigestValue>6ak4UFO62sVh2Ih5U2a43K3hrXw2BIO85g7LO9zEmio=</DigestValue>
    </Reference>
  </SignedInfo>
  <SignatureValue>ner7GCRYwMr9gDy25gwrGxevXJcoDmuj44M/WMqNxohYhjfQQci8nIpwAuRJgBsrHsXZCEln+8QB
qDjdPtrgW6mvful2NyD67Z4Fb2wmnAnGfStceiRPNNiB8jQC50GS9ublGILX4t4vOLgECsy7fDlR
Q6wM99d6DHXN1L/Iil+OP0GG7Gzdv5IQMaS9x73ryWGoheiEM2EVnYUBiPwWV8pTM7sO+uk8fE9u
C9ewPl6pnHu2erzfY+hha1EicsfXhs6BBngfoI1SaBV6weRKQ1qxKYlWe3tOpbcSIFocnR0Mijl/
/F9pW0d+oqNqNaigYxUY4rRt9siJTT1uEK5yvg==</SignatureValue>
  <KeyInfo>
    <X509Data>
      <X509Certificate>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FwiL866KY/8K/cqa8U0qBqWUI1vprJrOEhzzsr2BF18=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cgsG1JjjzJcWtwr9zTb1840f/363Gy/SeyNhDmr5xco=</DigestValue>
      </Reference>
      <Reference URI="/word/footer1.xml?ContentType=application/vnd.openxmlformats-officedocument.wordprocessingml.footer+xml">
        <DigestMethod Algorithm="http://www.w3.org/2001/04/xmlenc#sha256"/>
        <DigestValue>D14TQeumb4HvJiwR8F9q/mSCjU46ZKt2wFTOiSV4Q4k=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MUuToQBV2csxfCvuhJg4NdRTTQVTvUEJVxys7VQQh2Y=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xHup6twp0RTV/NKskebQRT8jEhL9SdD65ZWnOVfp9aE=</DigestValue>
      </Reference>
      <Reference URI="/word/media/image2.emf?ContentType=image/x-emf">
        <DigestMethod Algorithm="http://www.w3.org/2001/04/xmlenc#sha256"/>
        <DigestValue>l6CdJwzqgFxW33mgTmNnTC0b3WDaA8vctz0ZVYrEkXM=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bHdSVtm647L3Aw8QIHDLgquix5vox/dgm/R2QNupFxk=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2019-12-20T12:49:10Z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AZDAAAOAQAACBFTUYAAAEAxP0AAA8AAAABAAAAAAAAAAAAAAAAAAAAVgUAAAADAABYAQAAwQAAAAAAAAAAAAAAAAAAAMA/BQDo8QI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2019-12-20T12:49:10Z</xd:SigningTime>
          <xd:SigningCertificate>
            <xd:Cert>
              <xd:CertDigest>
                <DigestMethod Algorithm="http://www.w3.org/2001/04/xmlenc#sha256"/>
                <DigestValue>Mbd7KrZPjV9Z1KjHeu9u4eaATwA1Tk3YImHRT+rUYH8=</DigestValue>
              </xd:CertDigest>
              <xd:IssuerSerial>
                <X509IssuerName>SERIALNUMBER=201730, CN=Citizen CA, O=Certipost N.V./S.A., L=Brussels, C=BE</X509IssuerName>
                <X509SerialNumber>21267647932558873476544803060709941828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BQBAAB/AAAAAAAAAAAAAABAGwAAkQwAACBFTUYAAAEANNoAAMYAAAAFAAAAAAAAAAAAAAAAAAAAVgUAAAADAABYAQAAwQAAAAAAAAAAAAAAAAAAAMA/BQDo8QI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/AAAAAAAAAAAAAAAV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////AAAAAAAlAAAADAAAAAEAAABMAAAAZAAAAAAAAAAAAAAAFAEAAH8AAAAAAAAAAAAAABUBAACAAAAAIQDwAAAAAAAAAAAAAACAPwAAAAAAAAAAAACAPwAAAAAAAAAAAAAAAAAAAAAAAAAAAAAAAAAAAAAAAAAAJQAAAAwAAAAAAACAKAAAAAwAAAABAAAAJwAAABgAAAABAAAAAAAAAP///wAAAAAAJQAAAAwAAAABAAAATAAAAGQAAAAAAAAAAAAAABQBAAB/AAAAAAAAAAAAAAAV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V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FAEAAHwAAAAAAAAAUAAAABU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</Object>
  <Object Id="idInvalidSigLnImg">AQAAAGwAAAAAAAAAAAAAABQBAAB/AAAAAAAAAAAAAABAGwAAkQwAACBFTUYAAAEA6N0AAMwAAAAFAAAAAAAAAAAAAAAAAAAAVgUAAAADAABYAQAAwQAAAAAAAAAAAAAAAAAAAMA/BQDo8QI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0FDZdgApTWigikwBOLDcAP06N3VKeQAA8K3cAAAAAADXO8d3DK7cAHc8x3cJAAAAsIFMAaI8x3dYrtwAsIFMAZD9AmgAAAAAkP0CaAAAAACwgUwBAAAAAAAAAAAAAAAAAAAAAKDzSwEAAAAAAAAAAAAAAAAAAO5cAAAAAKCv3AApOjd18K3cAAAAAAA1Ojd1AAAAAPX///8AAAAAAAAAAAAAAACy8T9DOK7cACEmm3cAANV2AAAAAAAAAAC2dpp3AAAAAFQG9v8JAAAARK/cAPQTj3cB2AAARK/cAAAAAAAAAAAAAAAAAAAAAAAAAAAAoK7c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BUBAACAAAAAAAAAAAAAAAAVAQAAgAAAAFIAAABwAQAAAgAAABAAAAAHAAAAAAAAAAAAAAC8AgAAAAAAAAECAiJTAHkAcwB0AGUAbQAAAAAAAAAAAAAAAAAAAAAAAAAAAAAAAAAAAAAAAAAAAAAAAAAAAAAAAAAAAAAAAAAAAAAAAAAAAEp5AAAAABt33GDcANc7x3fcYNwAdzzHdwkAAACwgUwBojzHdyhh3ACwgUwB1hhNaAAAAADWGE1oAAAAALCBTAEAAAAAAAAAAAAAAAAAAAAAoPNLAQAAAAAAAAAAAAAAAAAAAAAAAAAAAAAAAAAAAAAAAAAAAAAAAAAAAAAAAAAAAAAAAAAAAAAAAAAAAAAAAAAAAADSPz9DAAAAANBh3ACEtsJ3AAAAAAEAAAAoYdwA//8AAAAAAAC0uMJ3AADCdwcAAAAAAAAAtnaad9YYTWhUBvb/BwAAADBi3AD0E493AdgAADBi3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wAZAEAAAAAAAAAAAAA9AFDFux33ADYedwA/To3dcPAoAOQd9wAAAAAAAAAAACQ2NxnqHmxZyB4WAEQd9wAdHfcALSh12f/////YHfcANK7s2dQILhnBryzZ0cfsmdZH7Jnf8CgA5DY3GefwKADiHfcALO7s2dQhgYZAAAAAAAA7lywd9wAQHncACk6N3WQd9wAAgAAADU6N3XICt1n4P///wAAAAAAAAAAAAAAAJABAAAAAAABAAAAAGEAcgAAAAAAAAAAALZ2mncAAAAAVAb2/wYAAADkeNwA9BOPdwHYAADkeNw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V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FAEAAHwAAAAAAAAAUAAAABU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Props1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schemas.microsoft.com/office/2006/documentManagement/types"/>
    <ds:schemaRef ds:uri="http://purl.org/dc/dcmitype/"/>
    <ds:schemaRef ds:uri="http://schemas.microsoft.com/sharepoint/v3"/>
    <ds:schemaRef ds:uri="http://schemas.microsoft.com/office/2006/metadata/properties"/>
    <ds:schemaRef ds:uri="http://purl.org/dc/elements/1.1/"/>
    <ds:schemaRef ds:uri="http://www.w3.org/XML/1998/namespace"/>
    <ds:schemaRef ds:uri="http://schemas.openxmlformats.org/package/2006/metadata/core-properties"/>
    <ds:schemaRef ds:uri="341ef2d6-d38c-4729-b0bd-8f06d6b35472"/>
    <ds:schemaRef ds:uri="http://purl.org/dc/terms/"/>
    <ds:schemaRef ds:uri="http://schemas.microsoft.com/office/infopath/2007/PartnerControls"/>
    <ds:schemaRef ds:uri="http://schemas.microsoft.com/sharepoint/v4"/>
    <ds:schemaRef ds:uri="http://schemas.microsoft.com/sharepoint/v3/fields"/>
  </ds:schemaRefs>
</ds:datastoreItem>
</file>

<file path=customXml/itemProps5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4</TotalTime>
  <Pages>1</Pages>
  <Words>306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7</cp:revision>
  <cp:lastPrinted>2017-01-02T10:03:00Z</cp:lastPrinted>
  <dcterms:created xsi:type="dcterms:W3CDTF">2017-02-21T10:08:00Z</dcterms:created>
  <dcterms:modified xsi:type="dcterms:W3CDTF">2019-12-03T13:25:00Z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