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917028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CEA55CA" w:rsidR="00333BD4" w:rsidRPr="009E0459" w:rsidRDefault="00C802A4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141C59">
              <w:rPr>
                <w:rFonts w:ascii="Arial" w:hAnsi="Arial" w:cs="Arial"/>
                <w:lang w:val="nl-BE"/>
              </w:rPr>
              <w:t xml:space="preserve">DisC Ws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6DF6C310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917028">
              <w:rPr>
                <w:rFonts w:ascii="Arial" w:hAnsi="Arial" w:cs="Arial"/>
                <w:lang w:val="nl-BE"/>
              </w:rPr>
              <w:t>03-12-2019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0BD30D87" w:rsidR="00303142" w:rsidRPr="009E0459" w:rsidRDefault="00303142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141C59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BA7DBD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917028">
              <w:rPr>
                <w:rFonts w:ascii="Arial" w:hAnsi="Arial" w:cs="Arial"/>
                <w:lang w:val="nl-BE" w:eastAsia="fr-FR"/>
              </w:rPr>
              <w:t>16-04-2019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49FB7AA" w:rsidR="00303142" w:rsidRPr="009E0459" w:rsidRDefault="00303142" w:rsidP="00141C59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141C59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47D7C0B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917028">
              <w:rPr>
                <w:rFonts w:ascii="Arial" w:hAnsi="Arial" w:cs="Arial"/>
                <w:lang w:val="nl-BE" w:eastAsia="fr-FR"/>
              </w:rPr>
              <w:t>03-03-2020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3E137AD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F94335">
              <w:rPr>
                <w:rFonts w:ascii="Arial" w:hAnsi="Arial" w:cs="Arial"/>
                <w:lang w:val="nl-BE"/>
              </w:rPr>
              <w:t>Galgarm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36BA5BD3" w:rsidR="008A225E" w:rsidRPr="009E0459" w:rsidRDefault="008A225E" w:rsidP="00141C5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141C59">
              <w:rPr>
                <w:rFonts w:ascii="Arial" w:hAnsi="Arial" w:cs="Arial"/>
                <w:lang w:val="nl-BE"/>
              </w:rPr>
              <w:t>G11558N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D59E796" w:rsidR="008A225E" w:rsidRPr="009E0459" w:rsidRDefault="008A225E" w:rsidP="00F94335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F94335">
              <w:rPr>
                <w:rFonts w:ascii="Arial" w:hAnsi="Arial" w:cs="Arial"/>
                <w:lang w:val="nl-BE"/>
              </w:rPr>
              <w:t>DEF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96F1A4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F94335">
              <w:rPr>
                <w:rFonts w:ascii="Arial" w:hAnsi="Arial" w:cs="Arial"/>
                <w:lang w:val="nl-BE"/>
              </w:rPr>
              <w:t>19</w:t>
            </w:r>
            <w:r w:rsidR="00141C59">
              <w:rPr>
                <w:rFonts w:ascii="Arial" w:hAnsi="Arial" w:cs="Arial"/>
                <w:lang w:val="nl-BE"/>
              </w:rPr>
              <w:t>88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05120092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141C59">
              <w:rPr>
                <w:rFonts w:ascii="Arial" w:hAnsi="Arial" w:cs="Arial"/>
                <w:lang w:val="nl-BE"/>
              </w:rPr>
              <w:t>verstelbare lastarm in verschillende trappen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5E4BB7C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141C59">
              <w:rPr>
                <w:rFonts w:ascii="Arial" w:hAnsi="Arial" w:cs="Arial"/>
                <w:lang w:val="nl-BE"/>
              </w:rPr>
              <w:t>1500 kg</w:t>
            </w:r>
          </w:p>
        </w:tc>
      </w:tr>
      <w:tr w:rsidR="00141C59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A84E0CA" w:rsidR="00141C59" w:rsidRPr="009E0459" w:rsidRDefault="00141C59" w:rsidP="00250E1D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2999EB6F" w:rsidR="00141C59" w:rsidRPr="009E0459" w:rsidRDefault="00141C59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>
              <w:rPr>
                <w:rFonts w:ascii="Arial" w:hAnsi="Arial" w:cs="Arial"/>
                <w:lang w:val="nl-BE"/>
              </w:rPr>
              <w:t xml:space="preserve"> G11558N</w:t>
            </w:r>
          </w:p>
        </w:tc>
      </w:tr>
    </w:tbl>
    <w:p w14:paraId="382D6C53" w14:textId="78804FAF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5A794AF1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0E39CCFA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3BCEF92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1CDF410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908422C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9F6C9E" w:rsidRPr="009E0459" w14:paraId="4017E88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07BD30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1A97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FEC17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0F35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75B56AE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250E1D">
              <w:rPr>
                <w:rFonts w:ascii="Arial" w:hAnsi="Arial" w:cs="Arial"/>
                <w:lang w:val="nl-BE"/>
              </w:rPr>
              <w:t xml:space="preserve"> </w:t>
            </w:r>
            <w:r w:rsidR="00F94335" w:rsidRPr="00650FD5">
              <w:rPr>
                <w:rFonts w:ascii="Arial" w:hAnsi="Arial" w:cs="Arial"/>
                <w:lang w:val="nl-BE"/>
              </w:rPr>
              <w:t>GRUE-501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C649AA5" w:rsidR="00F8356B" w:rsidRPr="009E0459" w:rsidRDefault="0091702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4FB7DB1D" w:rsidR="00F8356B" w:rsidRPr="009E0459" w:rsidRDefault="0091702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5EA23F99" w:rsidR="00F8356B" w:rsidRPr="009F6C9E" w:rsidRDefault="0091702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50E1D" w:rsidRPr="00F94335" w14:paraId="5B240B5D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0D7BE91D" w:rsidR="00250E1D" w:rsidRPr="009E0459" w:rsidRDefault="00917028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9339407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9404" w14:textId="10EE285E" w:rsidR="00250E1D" w:rsidRPr="00DB1730" w:rsidRDefault="00250E1D" w:rsidP="00250E1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917028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40B144B0" w:rsidR="00250E1D" w:rsidRPr="009E0459" w:rsidRDefault="00917028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Controle uitgevoerd door 1SM HINSKENS in stage.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917028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917028" w14:paraId="1E53893A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7BC9" w14:textId="77777777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3C6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38008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9C67A1D" w:rsidR="0072620D" w:rsidRPr="009E0459" w:rsidRDefault="00917028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  <w:bookmarkStart w:id="0" w:name="_GoBack"/>
            <w:bookmarkEnd w:id="0"/>
          </w:p>
        </w:tc>
      </w:tr>
      <w:tr w:rsidR="0072620D" w:rsidRPr="00917028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917028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917028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8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4DD8EAB0" w:rsidR="00F901D7" w:rsidRPr="009E0459" w:rsidRDefault="00403E90" w:rsidP="00250E1D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66FB831D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1702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1702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0BD225E7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917028">
      <w:rPr>
        <w:rFonts w:ascii="Arial" w:hAnsi="Arial" w:cs="Arial"/>
        <w:sz w:val="22"/>
        <w:szCs w:val="22"/>
        <w:lang w:val="fr-BE"/>
      </w:rPr>
      <w:t>20191203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141C59">
      <w:rPr>
        <w:rFonts w:ascii="Arial" w:hAnsi="Arial" w:cs="Arial"/>
        <w:sz w:val="22"/>
        <w:szCs w:val="22"/>
        <w:lang w:val="fr-BE"/>
      </w:rPr>
      <w:t>DR-G11558N</w:t>
    </w:r>
    <w:r w:rsidR="00C267EB">
      <w:rPr>
        <w:rFonts w:ascii="Arial" w:hAnsi="Arial" w:cs="Arial"/>
        <w:sz w:val="22"/>
        <w:szCs w:val="22"/>
        <w:lang w:val="fr-BE"/>
      </w:rPr>
      <w:t>-</w:t>
    </w:r>
    <w:r w:rsidR="00C137D2" w:rsidRPr="00C137D2">
      <w:rPr>
        <w:rFonts w:ascii="Arial" w:hAnsi="Arial" w:cs="Arial"/>
        <w:sz w:val="22"/>
        <w:szCs w:val="22"/>
        <w:lang w:val="fr-BE"/>
      </w:rPr>
      <w:t>Galgarm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1C59"/>
    <w:rsid w:val="0014202D"/>
    <w:rsid w:val="001427A0"/>
    <w:rsid w:val="001433ED"/>
    <w:rsid w:val="00145E45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13F34"/>
    <w:rsid w:val="00227019"/>
    <w:rsid w:val="002348CF"/>
    <w:rsid w:val="00250E1D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42744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17028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1775B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37D2"/>
    <w:rsid w:val="00C14F95"/>
    <w:rsid w:val="00C15B32"/>
    <w:rsid w:val="00C267EB"/>
    <w:rsid w:val="00C26FBB"/>
    <w:rsid w:val="00C520FE"/>
    <w:rsid w:val="00C54963"/>
    <w:rsid w:val="00C57E07"/>
    <w:rsid w:val="00C62DA6"/>
    <w:rsid w:val="00C6466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335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39339328"/>
  <w15:docId w15:val="{F2434DD2-0F84-4812-B8D4-E5D576BE6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vftFLdHqpyuxBrKNKWQchmcRTViewU/tjeo2Gu3Nm9c=</DigestValue>
    </Reference>
    <Reference Type="http://www.w3.org/2000/09/xmldsig#Object" URI="#idOfficeObject">
      <DigestMethod Algorithm="http://www.w3.org/2001/04/xmlenc#sha256"/>
      <DigestValue>U3v//e9N6eYtG3KCvo0eFRB9D4ciQb9ZRHD5VhUCh3I=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dQqVXWVjczIW2a+NQHvrBteiEEBTjUo7G90oAkkOY+Y=</DigestValue>
    </Reference>
    <Reference Type="http://www.w3.org/2000/09/xmldsig#Object" URI="#idValidSigLnImg">
      <DigestMethod Algorithm="http://www.w3.org/2001/04/xmlenc#sha256"/>
      <DigestValue>KcMsScH/BmhdG1MigKrdLruSOwB7sV2I3lC6ddGBC+Q=</DigestValue>
    </Reference>
    <Reference Type="http://www.w3.org/2000/09/xmldsig#Object" URI="#idInvalidSigLnImg">
      <DigestMethod Algorithm="http://www.w3.org/2001/04/xmlenc#sha256"/>
      <DigestValue>3WdROY/2LyBp5NsYu2SyAK5l9tLxD57ySl0Hst743xk=</DigestValue>
    </Reference>
  </SignedInfo>
  <SignatureValue>CUH9FcZx8eESfyaVFRLqtRT1Mwuw0l9+urEbOBKV2iVtqz7XigOHUMJhsXw4hoOan1aeXZvuYdPu
gsD48TTZt1XMQlUDEyaX92Hcq7SKGf8/e3UMj/aNAa8j5ukiLRV6Xaeb7b293TfmHWv2CZC4FDvH
8yjaJplQ03W64nngKGzhFkl9WQVyhvVmZxJ4mHUgrNiI4vDjcv3ogiCZIESnl4GooFkpO6Y07sLV
Tp/TYJnghvIqHQOrDzMvRffkAHlbylA/63//Aqnw/GMkwcwM5Xbs8yhW80VczNRQZBu3fqFoeKXn
DVNm6wbK0OIHm4FH301df7XDWOT7R3pBaYY1HA==</SignatureValue>
  <KeyInfo>
    <X509Data>
      <X509Certificate>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FueldWmZvU4oZglM2qJuTm2wwAznVk344VsIi4U99fI=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8rfJFIwfKgFMNaUVWqIM/SuY5PcfKnfXSQ5jfG21e0U=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Umn9pNimyavc1OgGg0rOpxGkYq04SetT72VpCI47zMY=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1UjbEtXUzSK45QGMh7YBNMMKudKElpzSNZLSlmVpIm0=</DigestValue>
      </Reference>
      <Reference URI="/word/media/image2.emf?ContentType=image/x-emf">
        <DigestMethod Algorithm="http://www.w3.org/2001/04/xmlenc#sha256"/>
        <DigestValue>hHTCxIb9asCMvMu8LA8Jbevm5cIvtxJjiuo8fAE5nto=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zdUiYVR7AStwgVTbljYdeI7/xVFyTLpxYzquxmGt+zo=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2019-12-03T14:11:29Z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AZDAAAbAUAACBFTUYAAAEAcIYAAAwAAAABAAAAAAAAAAAAAAAAAAAAVgUAAAADAABYAQAAwgAAAAAAAAAAAAAAAAAAAMA/BQDQ9QIARgAAACwAAAAgAAAARU1GKwFAAQAcAAAAEAAAAAIQwNsBAAAAYAAAAGAAAABGAAAAmA0AAIwNAABFTUYrIkAEAAwAAAAAAAAAHkAJAAwAAAAAAAAAJEABAAwAAAAAAAAAMEACABAAAAAEAAAAAACAPyFABwAMAAAAAAAAAAhAAAXkDAAA2AwAAAIQwNsBAAAAAAAAAAAAAAAAAAAAAAAAAAEAAAD/2P/gABBKRklGAAEBAQDIAMgAAP/bAEMACgcHCAcGCggICAsKCgsOGBAODQ0OHRUWERgjHyUkIh8iISYrNy8mKTQpISIwQTE0OTs+Pj4lLkRJQzxINz0+O/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Q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E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B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Q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E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B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Q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E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B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Q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E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B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Q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E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B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Q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E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B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Q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E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B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Q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E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B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Q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E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B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Q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E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B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Q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E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B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Q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E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B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Q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E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B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Q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E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B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Q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E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B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Q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E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B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Q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E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B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Q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E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B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Q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E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B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Q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E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B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Q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E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B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Q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E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B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Q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E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B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Q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E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B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Q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E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B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Q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E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B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Q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E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YAAAAAAAAAAAAAAHsAAAA3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2019-12-03T14:11:29Z</xd:SigningTime>
          <xd:SigningCertificate>
            <xd:Cert>
              <xd:CertDigest>
                <DigestMethod Algorithm="http://www.w3.org/2001/04/xmlenc#sha256"/>
                <DigestValue>A+JcVywPQMi5tTmt29ERvadG8gkq5D6NZzdLIpZuMKc=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NJA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sABkAQAAAAAAAAAAAACsRjoU9JewAOCZsAD9Opx2JRfY1ZiXsAAAAAAAAAAAADjIC22qeeBs+CQuABiXsAB8l7AAeZwGbf////9ol7AA5bvibF8g52wZvOJsSR/hbFsf4WzpF9jVOMgLbQkX2NWQl7AAxrvibJiTSRQAAAAAAAAYULiXsABImbAAKTqcdpiXsAACAAAANTqcdnD6C23g////AAAAAAAAAAAAAAAAkAEAAAAAAAEAAAAAYQByAAAAAAAAAAAANnYbdgAAAABUBgD/BgAAAOyYsADUExB2AdgAAOyYsA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FAAAABKeQAAAABYdRDvsADXO0h3EO+wAHc8SHcJAAAAkDcgAKI8SHdc77AAkDcgANYYfG0AAAAA1hh8bQAAAACQNyAAAAAAAAAAAAAAAAAAAAAAAJjwHwAAAAAAAAAAAAAAAAAAAAAAAAAAAAAAAAAAAAAAAAAAAAAAAAAAAAAAAAAAAAAAAAAAAAAAAAAAAAAAAADA8LAAPxz0xgTwsACEtkN3AAAAAAEAAABc77AA//8AAAAAAAC0uEN3AAAAAAAAAAA2dht2OPCwAFQGAP8HAAAAZPCwANQTEHYB2AAAZPCwAAAAAAAAAAAAAAAAAAAAAAAAAAAAaLzY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A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A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A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A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A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A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A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A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A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A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A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A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A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A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A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A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A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A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A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A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A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A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A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A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A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A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A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A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A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A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A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A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A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A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A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A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A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A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A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A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A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A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A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A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A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A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A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A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A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A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A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A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A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A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A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A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A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A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A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A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A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A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A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A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A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A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A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A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A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A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A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A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A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A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A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A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A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A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A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A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</Object>
  <Object Id="idInvalidSigLnImg">AQAAAGwAAAAAAAAAAAAAAP8AAAB/AAAAAAAAAAAAAAAvGQAAogwAACBFTUYAAAEAm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sdAApfG1wPiAAbK+wAP06nHZQAAAAJK2wAAAAAABArbAA1ztId0CtsAB3PEh3CQAAAJA3IACiPEh3jK2wAJA3IABQ7DFtAAAAAFDsMW0AAAAAkDcgAAAAAAAAAAAAAAAAAAAAAACY8B8AAAAAAAAAAAAAABhQAAAAANSusAApOpx2JK2wAAAAAAA1Opx2AAAAAPX///8AAAAAAAAAAAAAAACbX/TGbK2wAMElHHYAAOh0AACwAAkAAAAAAAAANnYbdkBJUW1UBgD/CQAAAHiusADUExB2AdgAAHiusA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Cw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YdRDvsADXO0h3EO+wAHc8SHcJAAAAkDcgAKI8SHdc77AAkDcgANYYfG0AAAAA1hh8bQAAAACQNyAAAAAAAAAAAAAAAAAAAAAAAJjwHwAAAAAAAAAAAAAAAAAAAAAAAAAAAAAAAAAAAAAAAAAAAAAAAAAAAAAAAAAAAAAAAAAAAAAAAAAAAAAAAADA8LAAPxz0xgTwsACEtkN3AAAAAAEAAABc77AA//8AAAAAAAC0uEN3AAAAAAAAAAA2dht2OPCwAFQGAP8HAAAAZPCwANQTEHYB2AAAZPCwAAAAAAAAAAAAAAAAAAAAAAAAAAAAaLzY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AAZAEAAAAAAAAAAAAArEY6FPSXsADgmbAA/TqcdiUX2NWYl7AAAAAAAAAAAAA4yAttqnngbPgkLgAYl7AAfJewAHmcBm3/////aJewAOW74mxfIOdsGbzibEkf4WxbH+Fs6RfY1TjIC20JF9jVkJewAMa74myYk0kUAAAAAAAAGFC4l7AASJmwACk6nHaYl7AAAgAAADU6nHZw+gtt4P///wAAAAAAAAAAAAAAAJABAAAAAAABAAAAAGEAcgAAAAAAAAAAADZ2G3YAAAAAVAYA/wYAAADsmLAA1BMQdgHYAADsmLA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gDCgEBAxA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CBAgIAgIEAQEJCw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EBAQgCAQEBCgYIAQ4K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gBAQEBAg4FCgEBAQ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CQkECAUdGfcTAQEC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QDCAECvHd3mqUJAQQN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CAEBAQMNARKZBwEE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BAQBAQEBAQEK1hwjdw0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DCgEQHLsdQAIBBgUBCQEDAQEBAQg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sBDpgZvN/WCwMBAQgBAQgCBAEBAQIO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OAQEPERBAypcMDA8FEQkBCAg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CQEBBAEBEw2tBreO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gBAQgBAQEOrQ+ldty1FA0IAQgFA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gBAQQJAwQBAQkBBKX3DB3cB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gJCAkOAQsQAQHWu7UjGbwHBw4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BAECBAEBBAEBAgcBCxMEH/fWpZfCC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GHrfcEq0GAQETAQEBCwELAQEBAQ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FNwSraVZGhQGAQEBEwsBAQg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4HFI53ILsSdgoDAQgBEB0IBAQECA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BAQEEDdwWDBYKGpm1AQQBAQEI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AQIRDQqawg8eAo4T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MEAQEBBAQICLdApBKlBgECBA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IAQEBAQEBAQi1rbcRBxnqBxADCA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0AAABsAAAAAQAAANF2yUFVFcpBCgAAAGAAAAARAAAATAAAAAAAAAAAAAAAAAAAAP//////////cAAAAEEAZwBlAG4AdAAtAG8AbgBkAGUAcgB6AG8AZQBrAGUAcgAUP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LAEAAAoAAABwAAAAzwAAAHwAAAABAAAA0XbJQVUVykEKAAAAcAAAACUAAABMAAAABAAAAAkAAABwAAAA0QAAAH0AAACYAAAAUwBpAGcAbgBlAGQAIABiAHkAOgAgAE0AYQByAGMAIABHAHIAYQBuAGQAagBlAGEAbgAgACgAUwBpAGcAbgBhAHQAdQByAGUAKQCAPwYAAAADAAAABwAAAAcAAAAGAAAABwAAAAMAAAAHAAAABQAAAAMAAAADAAAACgAAAAYAAAAEAAAABQAAAAMAAAAIAAAABAAAAAYAAAAHAAAABwAAAAMAAAAGAAAABgAAAAcAAAADAAAAAwAAAAYAAAADAAAABwAAAAcAAAAGAAAABAAAAAcAAAAE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iZuYle1sfFdyZM1a2jGmPalRH8vhnYNzAstMH3Hzpeg=</DigestValue>
    </Reference>
    <Reference Type="http://www.w3.org/2000/09/xmldsig#Object" URI="#idOfficeObject">
      <DigestMethod Algorithm="http://www.w3.org/2001/04/xmlenc#sha256"/>
      <DigestValue>eR3garwzqaPzeVHvhovJzmiO+9geu8JBQnssLnWifw0=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DcQp8SAmFhzPL/RmS7M6icSPLxBmkEJuJ63mq0uONWw=</DigestValue>
    </Reference>
    <Reference Type="http://www.w3.org/2000/09/xmldsig#Object" URI="#idValidSigLnImg">
      <DigestMethod Algorithm="http://www.w3.org/2001/04/xmlenc#sha256"/>
      <DigestValue>2Fe2hnAC19enzE5V7xsd5e0GYGOWXz1pPJT6Sx4O17s=</DigestValue>
    </Reference>
    <Reference Type="http://www.w3.org/2000/09/xmldsig#Object" URI="#idInvalidSigLnImg">
      <DigestMethod Algorithm="http://www.w3.org/2001/04/xmlenc#sha256"/>
      <DigestValue>yGea1yIj3gpFd4rxzml+mlPvYydfie4hsr10JOGgOk4=</DigestValue>
    </Reference>
  </SignedInfo>
  <SignatureValue>kw0HOxM7lgHrUumFb6Z5T2jsCXZ1OD02CYzvwEQHYgrRBY8t8m+CK9HhDDSgwNPRxlywRcKTcVqg
qI18w8SNC96mOXLJRYLA3yH8JcqvHCWenqG9IlTCcNyU2vpFrkx7pPeC0cWpRMCqN7GVf8KeEvAG
gxF+UcIkw4oA8Mx1U/6xnN4X3hXvwo249Em2I/CbpO6ciRytcVZ66TtiYO5pG0wJRsHZ/KqZ+Ud4
+cTQaUIHYr+oO4AZotOC2pEvE0R5dOcXKCtyB2tvEzBl9g+sizTAaeVM09n1Rh9KuFP8U+AOrnIg
vawn7YcLRktIE0yYHol5qr+yCrNaaqiXWnxc4Q==</SignatureValue>
  <KeyInfo>
    <X509Data>
      <X509Certificate>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FueldWmZvU4oZglM2qJuTm2wwAznVk344VsIi4U99fI=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8rfJFIwfKgFMNaUVWqIM/SuY5PcfKnfXSQ5jfG21e0U=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Umn9pNimyavc1OgGg0rOpxGkYq04SetT72VpCI47zMY=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1UjbEtXUzSK45QGMh7YBNMMKudKElpzSNZLSlmVpIm0=</DigestValue>
      </Reference>
      <Reference URI="/word/media/image2.emf?ContentType=image/x-emf">
        <DigestMethod Algorithm="http://www.w3.org/2001/04/xmlenc#sha256"/>
        <DigestValue>hHTCxIb9asCMvMu8LA8Jbevm5cIvtxJjiuo8fAE5nto=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zdUiYVR7AStwgVTbljYdeI7/xVFyTLpxYzquxmGt+zo=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2019-12-20T12:49:23Z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AZDAAAOAQAACBFTUYAAAEAxP0AAA8AAAABAAAAAAAAAAAAAAAAAAAAVgUAAAADAABYAQAAwQAAAAAAAAAAAAAAAAAAAMA/BQDo8QI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2019-12-20T12:49:23Z</xd:SigningTime>
          <xd:SigningCertificate>
            <xd:Cert>
              <xd:CertDigest>
                <DigestMethod Algorithm="http://www.w3.org/2001/04/xmlenc#sha256"/>
                <DigestValue>Mbd7KrZPjV9Z1KjHeu9u4eaATwA1Tk3YImHRT+rUYH8=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BQBAAB/AAAAAAAAAAAAAABAGwAAkQwAACBFTUYAAAEANNoAAMY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l0ofEYAAAAAAAAAAAcGPsAfJDcABwY+///////eDQAACH7AQAAC0kYAAAAAAgAAAAEkNwAVpw3dSAdQXU4kdwACAAAABAAAAADAQAAZB4AABwAAAE4kdwAAQAAACxmLxkAAAAAAQAAAAEAAAAAAAAAAAAAAM8TQ///////AAAAAAFDAQCgCYcUAAAAAM8TQ/8BAAAAeDQAAEOa7ly0jNwAUFU2dRwYIfswG3gZCAAAAP////8AAAAA6JnxGAAA3AAAAAAA/////+yM3AB5N8N3ytE/QwAAAQzgCAAAII/cAMtkCKfomfEYy2QIp3BQVw0DAAADHBgh+8tkCKd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IW4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CYo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  <Object Id="idInvalidSigLnImg">AQAAAGwAAAAAAAAAAAAAABQBAAB/AAAAAAAAAAAAAABAGwAAkQwAACBFTUYAAAEA6N0AAMw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ZdgApTWigikwBOLDcAP06N3VKeQAA8K3cAAAAAADXO8d3DK7cAHc8x3cJAAAAsIFMAaI8x3dYrtwAsIFMAZD9AmgAAAAAkP0CaAAAAACwgUwBAAAAAAAAAAAAAAAAAAAAAKDzSwEAAAAAAAAAAAAAAAAAAO5cAAAAAKCv3AApOjd18K3cAAAAAAA1Ojd1AAAAAPX///8AAAAAAAAAAAAAAACy8T9DOK7cACEmm3cAANV2AAAAAAAAAAC2dpp3AAAAAFQG9v8JAAAARK/cAPQTj3cB2AAARK/cAAAAAAAAAAAAAAAAAAAAAAAAAAAAoK7c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kgZfEYAAAAAAAAAAAdJvcAfJDcAB0m9///////eDQAACH3AQAAC0kYAAAAABEAAAAEkNwAVpw3dSAdQXU4kdwAEQAAABAAAAADAQAAZB4AABwAAAE4kdwAAQAAACxmLxkAAAAAAQAAAAEAAAAAAAAAAAAAACMiI///////AADGdzZmxHf/////mIzcAAAAAACUjNwAABAAAIpmxHcAAAEMfwcAAMB36RkAgAAAAIDpGf////8AAAAAcF3xGAAA3AAAAAAA/////3yO3AB5N8N3ytE/QwAAAQzgCAAAII/cAMtkCKdwXfEYy2QIp8hkVw0DAAADHSYh98tkCKd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Zmk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Gg9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sharepoint/v3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microsoft.com/sharepoint/v4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12</TotalTime>
  <Pages>1</Pages>
  <Words>285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9</cp:revision>
  <cp:lastPrinted>2017-01-02T10:03:00Z</cp:lastPrinted>
  <dcterms:created xsi:type="dcterms:W3CDTF">2017-01-26T13:10:00Z</dcterms:created>
  <dcterms:modified xsi:type="dcterms:W3CDTF">2019-12-03T13:22:00Z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